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DB74C" w14:textId="77777777" w:rsidR="000A1009" w:rsidRDefault="000A1009" w:rsidP="000A1009">
      <w:pPr>
        <w:jc w:val="center"/>
        <w:rPr>
          <w:b/>
          <w:u w:val="single"/>
        </w:rPr>
      </w:pPr>
      <w:bookmarkStart w:id="0" w:name="_Hlk75428037"/>
    </w:p>
    <w:p w14:paraId="6223928D" w14:textId="77777777" w:rsidR="002C5A84" w:rsidRPr="003156F2" w:rsidRDefault="002C5A84" w:rsidP="002C5A84">
      <w:pPr>
        <w:spacing w:after="897" w:line="259" w:lineRule="auto"/>
        <w:ind w:left="29"/>
        <w:rPr>
          <w:rFonts w:ascii="Calibri" w:hAnsi="Calibri" w:cs="Calibri"/>
          <w:sz w:val="52"/>
          <w:szCs w:val="52"/>
        </w:rPr>
      </w:pPr>
      <w:r w:rsidRPr="003156F2">
        <w:rPr>
          <w:rFonts w:ascii="Calibri" w:hAnsi="Calibri" w:cs="Calibri"/>
          <w:sz w:val="52"/>
          <w:szCs w:val="52"/>
        </w:rPr>
        <w:t>Hodnocení výrobní praxe</w:t>
      </w:r>
      <w:r>
        <w:rPr>
          <w:rFonts w:ascii="Calibri" w:hAnsi="Calibri" w:cs="Calibri"/>
          <w:sz w:val="52"/>
          <w:szCs w:val="52"/>
        </w:rPr>
        <w:t xml:space="preserve"> – Obráběč</w:t>
      </w:r>
      <w:r w:rsidRPr="003156F2">
        <w:rPr>
          <w:rFonts w:ascii="Calibri" w:hAnsi="Calibri" w:cs="Calibri"/>
          <w:sz w:val="52"/>
          <w:szCs w:val="52"/>
        </w:rPr>
        <w:t xml:space="preserve"> kovů</w:t>
      </w:r>
    </w:p>
    <w:p w14:paraId="09BA1AF2" w14:textId="27EEC32E" w:rsidR="002C5A84" w:rsidRPr="003156F2" w:rsidRDefault="002C5A84" w:rsidP="002C5A84">
      <w:pPr>
        <w:spacing w:after="275" w:line="259" w:lineRule="auto"/>
        <w:ind w:left="29"/>
      </w:pPr>
      <w:r w:rsidRPr="002E0D4C">
        <w:rPr>
          <w:rFonts w:ascii="Arial" w:hAnsi="Arial" w:cs="Arial"/>
          <w:sz w:val="22"/>
          <w:szCs w:val="22"/>
        </w:rPr>
        <w:t>Jméno a příjmení žáka:</w:t>
      </w:r>
      <w:r w:rsidRPr="003045DC">
        <w:rPr>
          <w:rFonts w:ascii="Arial" w:hAnsi="Arial" w:cs="Arial"/>
          <w:sz w:val="22"/>
          <w:szCs w:val="22"/>
          <w:u w:val="dotted" w:color="000000"/>
        </w:rPr>
        <w:t xml:space="preserve"> </w:t>
      </w:r>
      <w:r w:rsidRPr="003045DC">
        <w:rPr>
          <w:rFonts w:ascii="Arial" w:hAnsi="Arial" w:cs="Arial"/>
          <w:sz w:val="22"/>
          <w:szCs w:val="22"/>
          <w:u w:val="dotted" w:color="000000"/>
        </w:rPr>
        <w:tab/>
        <w:t xml:space="preserve"> </w:t>
      </w:r>
      <w:r w:rsidRPr="003045DC">
        <w:rPr>
          <w:rFonts w:ascii="Arial" w:hAnsi="Arial" w:cs="Arial"/>
          <w:sz w:val="22"/>
          <w:szCs w:val="22"/>
          <w:u w:val="dotted" w:color="000000"/>
        </w:rPr>
        <w:tab/>
        <w:t xml:space="preserve"> </w:t>
      </w:r>
      <w:r w:rsidRPr="003045DC">
        <w:rPr>
          <w:rFonts w:ascii="Arial" w:hAnsi="Arial" w:cs="Arial"/>
          <w:sz w:val="22"/>
          <w:szCs w:val="22"/>
          <w:u w:val="dotted" w:color="000000"/>
        </w:rPr>
        <w:tab/>
        <w:t xml:space="preserve"> </w:t>
      </w:r>
      <w:r w:rsidRPr="003045DC">
        <w:rPr>
          <w:rFonts w:ascii="Arial" w:hAnsi="Arial" w:cs="Arial"/>
          <w:sz w:val="22"/>
          <w:szCs w:val="22"/>
          <w:u w:val="dotted" w:color="000000"/>
        </w:rPr>
        <w:tab/>
        <w:t xml:space="preserve"> </w:t>
      </w:r>
      <w:r w:rsidRPr="003045DC">
        <w:rPr>
          <w:rFonts w:ascii="Arial" w:hAnsi="Arial" w:cs="Arial"/>
          <w:sz w:val="22"/>
          <w:szCs w:val="22"/>
          <w:u w:val="dotted" w:color="000000"/>
        </w:rPr>
        <w:tab/>
        <w:t xml:space="preserve"> </w:t>
      </w:r>
      <w:r w:rsidRPr="003045DC">
        <w:rPr>
          <w:rFonts w:ascii="Arial" w:hAnsi="Arial" w:cs="Arial"/>
          <w:sz w:val="22"/>
          <w:szCs w:val="22"/>
          <w:u w:val="dotted" w:color="000000"/>
        </w:rPr>
        <w:tab/>
      </w:r>
      <w:r w:rsidR="00F9210C">
        <w:rPr>
          <w:rFonts w:ascii="Arial" w:hAnsi="Arial" w:cs="Arial"/>
          <w:sz w:val="22"/>
          <w:szCs w:val="22"/>
          <w:u w:val="dotted" w:color="000000"/>
        </w:rPr>
        <w:t xml:space="preserve">   </w:t>
      </w:r>
      <w:r w:rsidRPr="002E0D4C">
        <w:rPr>
          <w:rFonts w:ascii="Arial" w:hAnsi="Arial" w:cs="Arial"/>
          <w:sz w:val="22"/>
          <w:szCs w:val="22"/>
        </w:rPr>
        <w:t>Třída:</w:t>
      </w:r>
      <w:r w:rsidRPr="003045DC">
        <w:rPr>
          <w:rFonts w:ascii="Arial" w:hAnsi="Arial" w:cs="Arial"/>
          <w:sz w:val="22"/>
          <w:szCs w:val="22"/>
          <w:u w:val="dotted" w:color="000000"/>
        </w:rPr>
        <w:t xml:space="preserve">  </w:t>
      </w:r>
      <w:r w:rsidRPr="003045DC">
        <w:rPr>
          <w:rFonts w:ascii="Arial" w:hAnsi="Arial" w:cs="Arial"/>
          <w:sz w:val="22"/>
          <w:szCs w:val="22"/>
          <w:u w:val="dotted" w:color="000000"/>
        </w:rPr>
        <w:tab/>
      </w:r>
      <w:r w:rsidR="00F9210C">
        <w:rPr>
          <w:rFonts w:ascii="Arial" w:hAnsi="Arial" w:cs="Arial"/>
          <w:sz w:val="22"/>
          <w:szCs w:val="22"/>
          <w:u w:val="dotted" w:color="000000"/>
        </w:rPr>
        <w:tab/>
      </w:r>
    </w:p>
    <w:p w14:paraId="43A862B9" w14:textId="2CB57355" w:rsidR="002C5A84" w:rsidRPr="002E0D4C" w:rsidRDefault="002C5A84" w:rsidP="002C5A84">
      <w:pPr>
        <w:tabs>
          <w:tab w:val="center" w:pos="2153"/>
          <w:tab w:val="center" w:pos="2861"/>
          <w:tab w:val="center" w:pos="3569"/>
          <w:tab w:val="center" w:pos="4277"/>
          <w:tab w:val="center" w:pos="4985"/>
          <w:tab w:val="center" w:pos="5694"/>
          <w:tab w:val="center" w:pos="6402"/>
          <w:tab w:val="center" w:pos="7110"/>
          <w:tab w:val="center" w:pos="7818"/>
          <w:tab w:val="right" w:pos="8677"/>
        </w:tabs>
        <w:ind w:left="-5"/>
        <w:rPr>
          <w:rFonts w:ascii="Arial" w:hAnsi="Arial" w:cs="Arial"/>
          <w:sz w:val="22"/>
          <w:szCs w:val="22"/>
        </w:rPr>
      </w:pPr>
      <w:r w:rsidRPr="002E0D4C">
        <w:rPr>
          <w:rFonts w:ascii="Arial" w:hAnsi="Arial" w:cs="Arial"/>
          <w:sz w:val="22"/>
          <w:szCs w:val="22"/>
        </w:rPr>
        <w:t>Název firmy s adresou:</w:t>
      </w:r>
      <w:r w:rsidRPr="003045DC">
        <w:rPr>
          <w:rFonts w:ascii="Arial" w:hAnsi="Arial" w:cs="Arial"/>
          <w:sz w:val="22"/>
          <w:szCs w:val="22"/>
          <w:u w:val="dotted" w:color="000000"/>
        </w:rPr>
        <w:t xml:space="preserve">  </w:t>
      </w:r>
      <w:r w:rsidRPr="003045DC">
        <w:rPr>
          <w:rFonts w:ascii="Arial" w:hAnsi="Arial" w:cs="Arial"/>
          <w:sz w:val="22"/>
          <w:szCs w:val="22"/>
          <w:u w:val="dotted" w:color="000000"/>
        </w:rPr>
        <w:tab/>
        <w:t xml:space="preserve">  </w:t>
      </w:r>
      <w:r w:rsidRPr="003045DC">
        <w:rPr>
          <w:rFonts w:ascii="Arial" w:hAnsi="Arial" w:cs="Arial"/>
          <w:sz w:val="22"/>
          <w:szCs w:val="22"/>
          <w:u w:val="dotted" w:color="000000"/>
        </w:rPr>
        <w:tab/>
        <w:t xml:space="preserve">  </w:t>
      </w:r>
      <w:r w:rsidRPr="003045DC">
        <w:rPr>
          <w:rFonts w:ascii="Arial" w:hAnsi="Arial" w:cs="Arial"/>
          <w:sz w:val="22"/>
          <w:szCs w:val="22"/>
          <w:u w:val="dotted" w:color="000000"/>
        </w:rPr>
        <w:tab/>
        <w:t xml:space="preserve">  </w:t>
      </w:r>
      <w:r w:rsidRPr="003045DC">
        <w:rPr>
          <w:rFonts w:ascii="Arial" w:hAnsi="Arial" w:cs="Arial"/>
          <w:sz w:val="22"/>
          <w:szCs w:val="22"/>
          <w:u w:val="dotted" w:color="000000"/>
        </w:rPr>
        <w:tab/>
        <w:t xml:space="preserve">  </w:t>
      </w:r>
      <w:r w:rsidRPr="003045DC">
        <w:rPr>
          <w:rFonts w:ascii="Arial" w:hAnsi="Arial" w:cs="Arial"/>
          <w:sz w:val="22"/>
          <w:szCs w:val="22"/>
          <w:u w:val="dotted" w:color="000000"/>
        </w:rPr>
        <w:tab/>
        <w:t xml:space="preserve">  </w:t>
      </w:r>
      <w:r w:rsidRPr="003045DC">
        <w:rPr>
          <w:rFonts w:ascii="Arial" w:hAnsi="Arial" w:cs="Arial"/>
          <w:sz w:val="22"/>
          <w:szCs w:val="22"/>
          <w:u w:val="dotted" w:color="000000"/>
        </w:rPr>
        <w:tab/>
        <w:t xml:space="preserve">  </w:t>
      </w:r>
      <w:r w:rsidRPr="003045DC">
        <w:rPr>
          <w:rFonts w:ascii="Arial" w:hAnsi="Arial" w:cs="Arial"/>
          <w:sz w:val="22"/>
          <w:szCs w:val="22"/>
          <w:u w:val="dotted" w:color="000000"/>
        </w:rPr>
        <w:tab/>
        <w:t xml:space="preserve">  </w:t>
      </w:r>
      <w:r w:rsidRPr="003045DC">
        <w:rPr>
          <w:rFonts w:ascii="Arial" w:hAnsi="Arial" w:cs="Arial"/>
          <w:sz w:val="22"/>
          <w:szCs w:val="22"/>
          <w:u w:val="dotted" w:color="000000"/>
        </w:rPr>
        <w:tab/>
      </w:r>
      <w:r w:rsidR="00975FAB">
        <w:rPr>
          <w:rFonts w:ascii="Arial" w:hAnsi="Arial" w:cs="Arial"/>
          <w:sz w:val="22"/>
          <w:szCs w:val="22"/>
          <w:u w:val="dotted" w:color="000000"/>
        </w:rPr>
        <w:tab/>
      </w:r>
      <w:r w:rsidRPr="002E0D4C">
        <w:rPr>
          <w:rFonts w:ascii="Arial" w:hAnsi="Arial" w:cs="Arial"/>
          <w:sz w:val="22"/>
          <w:szCs w:val="22"/>
        </w:rPr>
        <w:t xml:space="preserve"> </w:t>
      </w:r>
    </w:p>
    <w:p w14:paraId="7D41AC72" w14:textId="77777777" w:rsidR="002C5A84" w:rsidRDefault="002C5A84" w:rsidP="002C5A84">
      <w:pPr>
        <w:tabs>
          <w:tab w:val="center" w:pos="2861"/>
          <w:tab w:val="center" w:pos="3569"/>
          <w:tab w:val="center" w:pos="4277"/>
          <w:tab w:val="center" w:pos="4985"/>
          <w:tab w:val="center" w:pos="5694"/>
          <w:tab w:val="center" w:pos="6402"/>
          <w:tab w:val="center" w:pos="7110"/>
          <w:tab w:val="center" w:pos="7818"/>
          <w:tab w:val="right" w:pos="8677"/>
        </w:tabs>
        <w:ind w:left="-5"/>
        <w:rPr>
          <w:rFonts w:ascii="Arial" w:hAnsi="Arial" w:cs="Arial"/>
          <w:sz w:val="22"/>
          <w:szCs w:val="22"/>
        </w:rPr>
      </w:pPr>
    </w:p>
    <w:p w14:paraId="2DE01E83" w14:textId="1BEE75EA" w:rsidR="002C5A84" w:rsidRPr="002E0D4C" w:rsidRDefault="002C5A84" w:rsidP="002C5A84">
      <w:pPr>
        <w:tabs>
          <w:tab w:val="center" w:pos="2861"/>
          <w:tab w:val="center" w:pos="3569"/>
          <w:tab w:val="center" w:pos="4277"/>
          <w:tab w:val="center" w:pos="4985"/>
          <w:tab w:val="center" w:pos="5694"/>
          <w:tab w:val="center" w:pos="6402"/>
          <w:tab w:val="center" w:pos="7110"/>
          <w:tab w:val="center" w:pos="7818"/>
          <w:tab w:val="right" w:pos="8677"/>
        </w:tabs>
        <w:ind w:left="-5"/>
        <w:rPr>
          <w:rFonts w:ascii="Arial" w:hAnsi="Arial" w:cs="Arial"/>
          <w:sz w:val="22"/>
          <w:szCs w:val="22"/>
        </w:rPr>
      </w:pPr>
      <w:r w:rsidRPr="002E0D4C">
        <w:rPr>
          <w:rFonts w:ascii="Arial" w:hAnsi="Arial" w:cs="Arial"/>
          <w:sz w:val="22"/>
          <w:szCs w:val="22"/>
        </w:rPr>
        <w:t>Zaměření firmy, čím se zabývá:</w:t>
      </w:r>
      <w:r w:rsidRPr="003045DC">
        <w:rPr>
          <w:rFonts w:ascii="Arial" w:hAnsi="Arial" w:cs="Arial"/>
          <w:sz w:val="22"/>
          <w:szCs w:val="22"/>
          <w:u w:val="dotted" w:color="000000"/>
        </w:rPr>
        <w:t xml:space="preserve">  </w:t>
      </w:r>
      <w:r w:rsidRPr="003045DC">
        <w:rPr>
          <w:rFonts w:ascii="Arial" w:hAnsi="Arial" w:cs="Arial"/>
          <w:sz w:val="22"/>
          <w:szCs w:val="22"/>
          <w:u w:val="dotted" w:color="000000"/>
        </w:rPr>
        <w:tab/>
        <w:t xml:space="preserve">  </w:t>
      </w:r>
      <w:r w:rsidRPr="003045DC">
        <w:rPr>
          <w:rFonts w:ascii="Arial" w:hAnsi="Arial" w:cs="Arial"/>
          <w:sz w:val="22"/>
          <w:szCs w:val="22"/>
          <w:u w:val="dotted" w:color="000000"/>
        </w:rPr>
        <w:tab/>
        <w:t xml:space="preserve">  </w:t>
      </w:r>
      <w:r w:rsidRPr="003045DC">
        <w:rPr>
          <w:rFonts w:ascii="Arial" w:hAnsi="Arial" w:cs="Arial"/>
          <w:sz w:val="22"/>
          <w:szCs w:val="22"/>
          <w:u w:val="dotted" w:color="000000"/>
        </w:rPr>
        <w:tab/>
        <w:t xml:space="preserve">  </w:t>
      </w:r>
      <w:r w:rsidRPr="003045DC">
        <w:rPr>
          <w:rFonts w:ascii="Arial" w:hAnsi="Arial" w:cs="Arial"/>
          <w:sz w:val="22"/>
          <w:szCs w:val="22"/>
          <w:u w:val="dotted" w:color="000000"/>
        </w:rPr>
        <w:tab/>
        <w:t xml:space="preserve">  </w:t>
      </w:r>
      <w:r w:rsidRPr="003045DC">
        <w:rPr>
          <w:rFonts w:ascii="Arial" w:hAnsi="Arial" w:cs="Arial"/>
          <w:sz w:val="22"/>
          <w:szCs w:val="22"/>
          <w:u w:val="dotted" w:color="000000"/>
        </w:rPr>
        <w:tab/>
        <w:t xml:space="preserve">  </w:t>
      </w:r>
      <w:r w:rsidRPr="003045DC">
        <w:rPr>
          <w:rFonts w:ascii="Arial" w:hAnsi="Arial" w:cs="Arial"/>
          <w:sz w:val="22"/>
          <w:szCs w:val="22"/>
          <w:u w:val="dotted" w:color="000000"/>
        </w:rPr>
        <w:tab/>
        <w:t xml:space="preserve">  </w:t>
      </w:r>
      <w:r w:rsidRPr="003045DC">
        <w:rPr>
          <w:rFonts w:ascii="Arial" w:hAnsi="Arial" w:cs="Arial"/>
          <w:sz w:val="22"/>
          <w:szCs w:val="22"/>
          <w:u w:val="dotted" w:color="000000"/>
        </w:rPr>
        <w:tab/>
        <w:t xml:space="preserve">  </w:t>
      </w:r>
      <w:r w:rsidRPr="003045DC">
        <w:rPr>
          <w:rFonts w:ascii="Arial" w:hAnsi="Arial" w:cs="Arial"/>
          <w:sz w:val="22"/>
          <w:szCs w:val="22"/>
          <w:u w:val="dotted" w:color="000000"/>
        </w:rPr>
        <w:tab/>
      </w:r>
      <w:r w:rsidRPr="002E0D4C">
        <w:rPr>
          <w:rFonts w:ascii="Arial" w:hAnsi="Arial" w:cs="Arial"/>
          <w:sz w:val="22"/>
          <w:szCs w:val="22"/>
        </w:rPr>
        <w:t xml:space="preserve">   </w:t>
      </w:r>
    </w:p>
    <w:p w14:paraId="6A2D81FC" w14:textId="77777777" w:rsidR="002C5A84" w:rsidRDefault="002C5A84" w:rsidP="002C5A84">
      <w:pPr>
        <w:tabs>
          <w:tab w:val="center" w:pos="2861"/>
          <w:tab w:val="center" w:pos="3569"/>
          <w:tab w:val="center" w:pos="4277"/>
          <w:tab w:val="center" w:pos="4985"/>
          <w:tab w:val="center" w:pos="5694"/>
          <w:tab w:val="center" w:pos="6402"/>
          <w:tab w:val="center" w:pos="7110"/>
          <w:tab w:val="center" w:pos="7818"/>
          <w:tab w:val="right" w:pos="8677"/>
        </w:tabs>
        <w:spacing w:after="2"/>
        <w:ind w:left="-5"/>
        <w:rPr>
          <w:rFonts w:ascii="Arial" w:hAnsi="Arial" w:cs="Arial"/>
          <w:sz w:val="22"/>
          <w:szCs w:val="22"/>
        </w:rPr>
      </w:pPr>
    </w:p>
    <w:p w14:paraId="527866BE" w14:textId="62F9E342" w:rsidR="00614436" w:rsidRDefault="002C5A84" w:rsidP="002C5A84">
      <w:pPr>
        <w:tabs>
          <w:tab w:val="center" w:pos="2861"/>
          <w:tab w:val="center" w:pos="3569"/>
          <w:tab w:val="center" w:pos="4277"/>
          <w:tab w:val="center" w:pos="4985"/>
          <w:tab w:val="center" w:pos="5694"/>
          <w:tab w:val="center" w:pos="6402"/>
          <w:tab w:val="center" w:pos="7110"/>
          <w:tab w:val="center" w:pos="7818"/>
          <w:tab w:val="right" w:pos="8677"/>
        </w:tabs>
        <w:spacing w:after="2"/>
        <w:ind w:left="-5"/>
        <w:rPr>
          <w:rFonts w:ascii="Arial" w:hAnsi="Arial" w:cs="Arial"/>
          <w:sz w:val="22"/>
          <w:szCs w:val="22"/>
        </w:rPr>
      </w:pPr>
      <w:r w:rsidRPr="002E0D4C">
        <w:rPr>
          <w:rFonts w:ascii="Arial" w:hAnsi="Arial" w:cs="Arial"/>
          <w:sz w:val="22"/>
          <w:szCs w:val="22"/>
        </w:rPr>
        <w:t>Zodpovědná osoba a tel:</w:t>
      </w:r>
      <w:r w:rsidR="005F5BCC">
        <w:rPr>
          <w:rFonts w:ascii="Arial" w:hAnsi="Arial" w:cs="Arial"/>
          <w:sz w:val="22"/>
          <w:szCs w:val="22"/>
          <w:u w:val="dotted"/>
        </w:rPr>
        <w:tab/>
      </w:r>
      <w:r w:rsidR="005F5BCC">
        <w:rPr>
          <w:rFonts w:ascii="Arial" w:hAnsi="Arial" w:cs="Arial"/>
          <w:sz w:val="22"/>
          <w:szCs w:val="22"/>
          <w:u w:val="dotted"/>
        </w:rPr>
        <w:tab/>
      </w:r>
      <w:r w:rsidR="005F5BCC">
        <w:rPr>
          <w:rFonts w:ascii="Arial" w:hAnsi="Arial" w:cs="Arial"/>
          <w:sz w:val="22"/>
          <w:szCs w:val="22"/>
          <w:u w:val="dotted"/>
        </w:rPr>
        <w:tab/>
      </w:r>
      <w:r w:rsidR="005F5BCC">
        <w:rPr>
          <w:rFonts w:ascii="Arial" w:hAnsi="Arial" w:cs="Arial"/>
          <w:sz w:val="22"/>
          <w:szCs w:val="22"/>
          <w:u w:val="dotted"/>
        </w:rPr>
        <w:tab/>
      </w:r>
      <w:r w:rsidR="005F5BCC">
        <w:rPr>
          <w:rFonts w:ascii="Arial" w:hAnsi="Arial" w:cs="Arial"/>
          <w:sz w:val="22"/>
          <w:szCs w:val="22"/>
          <w:u w:val="dotted"/>
        </w:rPr>
        <w:tab/>
      </w:r>
      <w:r w:rsidR="005F5BCC">
        <w:rPr>
          <w:rFonts w:ascii="Arial" w:hAnsi="Arial" w:cs="Arial"/>
          <w:sz w:val="22"/>
          <w:szCs w:val="22"/>
          <w:u w:val="dotted"/>
        </w:rPr>
        <w:tab/>
      </w:r>
      <w:r w:rsidR="005F5BCC">
        <w:rPr>
          <w:rFonts w:ascii="Arial" w:hAnsi="Arial" w:cs="Arial"/>
          <w:sz w:val="22"/>
          <w:szCs w:val="22"/>
          <w:u w:val="dotted"/>
        </w:rPr>
        <w:tab/>
      </w:r>
      <w:r w:rsidR="005F5BCC">
        <w:rPr>
          <w:rFonts w:ascii="Arial" w:hAnsi="Arial" w:cs="Arial"/>
          <w:sz w:val="22"/>
          <w:szCs w:val="22"/>
          <w:u w:val="dotted"/>
        </w:rPr>
        <w:tab/>
      </w:r>
      <w:r w:rsidR="005F5BCC">
        <w:rPr>
          <w:rFonts w:ascii="Arial" w:hAnsi="Arial" w:cs="Arial"/>
          <w:sz w:val="22"/>
          <w:szCs w:val="22"/>
          <w:u w:val="dotted"/>
        </w:rPr>
        <w:tab/>
      </w:r>
    </w:p>
    <w:p w14:paraId="5B7495F6" w14:textId="77777777" w:rsidR="00614436" w:rsidRDefault="00614436" w:rsidP="002C5A84">
      <w:pPr>
        <w:tabs>
          <w:tab w:val="center" w:pos="2861"/>
          <w:tab w:val="center" w:pos="3569"/>
          <w:tab w:val="center" w:pos="4277"/>
          <w:tab w:val="center" w:pos="4985"/>
          <w:tab w:val="center" w:pos="5694"/>
          <w:tab w:val="center" w:pos="6402"/>
          <w:tab w:val="center" w:pos="7110"/>
          <w:tab w:val="center" w:pos="7818"/>
          <w:tab w:val="right" w:pos="8677"/>
        </w:tabs>
        <w:spacing w:after="2"/>
        <w:ind w:left="-5"/>
        <w:rPr>
          <w:rFonts w:ascii="Arial" w:hAnsi="Arial" w:cs="Arial"/>
          <w:sz w:val="22"/>
          <w:szCs w:val="22"/>
        </w:rPr>
      </w:pPr>
    </w:p>
    <w:p w14:paraId="09FF5020" w14:textId="7A86F4F5" w:rsidR="002C5A84" w:rsidRPr="002E0D4C" w:rsidRDefault="00614436" w:rsidP="002C5A84">
      <w:pPr>
        <w:tabs>
          <w:tab w:val="center" w:pos="2861"/>
          <w:tab w:val="center" w:pos="3569"/>
          <w:tab w:val="center" w:pos="4277"/>
          <w:tab w:val="center" w:pos="4985"/>
          <w:tab w:val="center" w:pos="5694"/>
          <w:tab w:val="center" w:pos="6402"/>
          <w:tab w:val="center" w:pos="7110"/>
          <w:tab w:val="center" w:pos="7818"/>
          <w:tab w:val="right" w:pos="8677"/>
        </w:tabs>
        <w:spacing w:after="2"/>
        <w:ind w:left="-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Učitel odborného výcviku:</w:t>
      </w:r>
      <w:r w:rsidR="005F5BCC">
        <w:rPr>
          <w:rFonts w:ascii="Arial" w:hAnsi="Arial" w:cs="Arial"/>
          <w:sz w:val="22"/>
          <w:szCs w:val="22"/>
          <w:u w:val="dotted"/>
        </w:rPr>
        <w:tab/>
      </w:r>
      <w:r w:rsidR="005F5BCC">
        <w:rPr>
          <w:rFonts w:ascii="Arial" w:hAnsi="Arial" w:cs="Arial"/>
          <w:sz w:val="22"/>
          <w:szCs w:val="22"/>
          <w:u w:val="dotted"/>
        </w:rPr>
        <w:tab/>
      </w:r>
      <w:r w:rsidR="005F5BCC">
        <w:rPr>
          <w:rFonts w:ascii="Arial" w:hAnsi="Arial" w:cs="Arial"/>
          <w:sz w:val="22"/>
          <w:szCs w:val="22"/>
          <w:u w:val="dotted"/>
        </w:rPr>
        <w:tab/>
      </w:r>
      <w:r w:rsidR="005F5BCC">
        <w:rPr>
          <w:rFonts w:ascii="Arial" w:hAnsi="Arial" w:cs="Arial"/>
          <w:sz w:val="22"/>
          <w:szCs w:val="22"/>
          <w:u w:val="dotted"/>
        </w:rPr>
        <w:tab/>
      </w:r>
      <w:r w:rsidR="005F5BCC">
        <w:rPr>
          <w:rFonts w:ascii="Arial" w:hAnsi="Arial" w:cs="Arial"/>
          <w:sz w:val="22"/>
          <w:szCs w:val="22"/>
          <w:u w:val="dotted"/>
        </w:rPr>
        <w:tab/>
      </w:r>
      <w:r w:rsidR="005F5BCC">
        <w:rPr>
          <w:rFonts w:ascii="Arial" w:hAnsi="Arial" w:cs="Arial"/>
          <w:sz w:val="22"/>
          <w:szCs w:val="22"/>
          <w:u w:val="dotted"/>
        </w:rPr>
        <w:tab/>
      </w:r>
      <w:r w:rsidR="005F5BCC">
        <w:rPr>
          <w:rFonts w:ascii="Arial" w:hAnsi="Arial" w:cs="Arial"/>
          <w:sz w:val="22"/>
          <w:szCs w:val="22"/>
          <w:u w:val="dotted"/>
        </w:rPr>
        <w:tab/>
      </w:r>
      <w:r w:rsidR="005F5BCC">
        <w:rPr>
          <w:rFonts w:ascii="Arial" w:hAnsi="Arial" w:cs="Arial"/>
          <w:sz w:val="22"/>
          <w:szCs w:val="22"/>
          <w:u w:val="dotted"/>
        </w:rPr>
        <w:tab/>
      </w:r>
      <w:r w:rsidR="005F5BCC">
        <w:rPr>
          <w:rFonts w:ascii="Arial" w:hAnsi="Arial" w:cs="Arial"/>
          <w:sz w:val="22"/>
          <w:szCs w:val="22"/>
          <w:u w:val="dotted"/>
        </w:rPr>
        <w:tab/>
      </w:r>
      <w:r w:rsidR="002C5A84" w:rsidRPr="002E0D4C">
        <w:rPr>
          <w:rFonts w:ascii="Arial" w:hAnsi="Arial" w:cs="Arial"/>
          <w:sz w:val="22"/>
          <w:szCs w:val="22"/>
        </w:rPr>
        <w:tab/>
        <w:t xml:space="preserve"> </w:t>
      </w:r>
      <w:r w:rsidR="002C5A84" w:rsidRPr="002E0D4C">
        <w:rPr>
          <w:rFonts w:ascii="Arial" w:hAnsi="Arial" w:cs="Arial"/>
          <w:sz w:val="22"/>
          <w:szCs w:val="22"/>
        </w:rPr>
        <w:tab/>
        <w:t xml:space="preserve"> </w:t>
      </w:r>
      <w:r w:rsidR="002C5A84" w:rsidRPr="002E0D4C">
        <w:rPr>
          <w:rFonts w:ascii="Arial" w:hAnsi="Arial" w:cs="Arial"/>
          <w:sz w:val="22"/>
          <w:szCs w:val="22"/>
        </w:rPr>
        <w:tab/>
        <w:t xml:space="preserve"> </w:t>
      </w:r>
      <w:r w:rsidR="002C5A84" w:rsidRPr="002E0D4C">
        <w:rPr>
          <w:rFonts w:ascii="Arial" w:hAnsi="Arial" w:cs="Arial"/>
          <w:sz w:val="22"/>
          <w:szCs w:val="22"/>
        </w:rPr>
        <w:tab/>
        <w:t xml:space="preserve"> </w:t>
      </w:r>
      <w:r w:rsidR="002C5A84" w:rsidRPr="002E0D4C">
        <w:rPr>
          <w:rFonts w:ascii="Arial" w:hAnsi="Arial" w:cs="Arial"/>
          <w:sz w:val="22"/>
          <w:szCs w:val="22"/>
        </w:rPr>
        <w:tab/>
        <w:t xml:space="preserve"> </w:t>
      </w:r>
      <w:r w:rsidR="002C5A84" w:rsidRPr="002E0D4C">
        <w:rPr>
          <w:rFonts w:ascii="Arial" w:hAnsi="Arial" w:cs="Arial"/>
          <w:sz w:val="22"/>
          <w:szCs w:val="22"/>
        </w:rPr>
        <w:tab/>
        <w:t xml:space="preserve"> </w:t>
      </w:r>
      <w:r w:rsidR="002C5A84" w:rsidRPr="002E0D4C">
        <w:rPr>
          <w:rFonts w:ascii="Arial" w:hAnsi="Arial" w:cs="Arial"/>
          <w:sz w:val="22"/>
          <w:szCs w:val="22"/>
        </w:rPr>
        <w:tab/>
        <w:t xml:space="preserve"> </w:t>
      </w:r>
      <w:r w:rsidR="002C5A84" w:rsidRPr="002E0D4C">
        <w:rPr>
          <w:rFonts w:ascii="Arial" w:hAnsi="Arial" w:cs="Arial"/>
          <w:sz w:val="22"/>
          <w:szCs w:val="22"/>
        </w:rPr>
        <w:tab/>
        <w:t xml:space="preserve"> </w:t>
      </w:r>
      <w:r w:rsidR="002C5A84" w:rsidRPr="002E0D4C">
        <w:rPr>
          <w:rFonts w:ascii="Arial" w:hAnsi="Arial" w:cs="Arial"/>
          <w:sz w:val="22"/>
          <w:szCs w:val="22"/>
        </w:rPr>
        <w:tab/>
        <w:t xml:space="preserve"> </w:t>
      </w:r>
    </w:p>
    <w:p w14:paraId="22B18882" w14:textId="77777777" w:rsidR="002C5A84" w:rsidRPr="002E0D4C" w:rsidRDefault="002C5A84" w:rsidP="002C5A84">
      <w:pPr>
        <w:tabs>
          <w:tab w:val="center" w:pos="2861"/>
          <w:tab w:val="center" w:pos="3569"/>
          <w:tab w:val="center" w:pos="4277"/>
          <w:tab w:val="center" w:pos="4985"/>
          <w:tab w:val="center" w:pos="5694"/>
          <w:tab w:val="center" w:pos="6402"/>
          <w:tab w:val="center" w:pos="7110"/>
          <w:tab w:val="center" w:pos="7818"/>
          <w:tab w:val="center" w:pos="8496"/>
        </w:tabs>
        <w:spacing w:after="229" w:line="259" w:lineRule="auto"/>
        <w:ind w:left="-15"/>
        <w:rPr>
          <w:rFonts w:ascii="Arial" w:hAnsi="Arial" w:cs="Arial"/>
          <w:sz w:val="22"/>
          <w:szCs w:val="22"/>
        </w:rPr>
      </w:pPr>
      <w:r w:rsidRPr="002E0D4C">
        <w:rPr>
          <w:rFonts w:ascii="Arial" w:hAnsi="Arial" w:cs="Arial"/>
          <w:sz w:val="22"/>
          <w:szCs w:val="22"/>
        </w:rPr>
        <w:t xml:space="preserve"> </w:t>
      </w:r>
      <w:r w:rsidRPr="002E0D4C">
        <w:rPr>
          <w:rFonts w:ascii="Arial" w:hAnsi="Arial" w:cs="Arial"/>
          <w:sz w:val="22"/>
          <w:szCs w:val="22"/>
        </w:rPr>
        <w:tab/>
        <w:t xml:space="preserve">  </w:t>
      </w:r>
      <w:r w:rsidRPr="002E0D4C">
        <w:rPr>
          <w:rFonts w:ascii="Arial" w:hAnsi="Arial" w:cs="Arial"/>
          <w:sz w:val="22"/>
          <w:szCs w:val="22"/>
        </w:rPr>
        <w:tab/>
        <w:t xml:space="preserve">  </w:t>
      </w:r>
      <w:r w:rsidRPr="002E0D4C">
        <w:rPr>
          <w:rFonts w:ascii="Arial" w:hAnsi="Arial" w:cs="Arial"/>
          <w:sz w:val="22"/>
          <w:szCs w:val="22"/>
        </w:rPr>
        <w:tab/>
        <w:t xml:space="preserve">  </w:t>
      </w:r>
      <w:r w:rsidRPr="002E0D4C">
        <w:rPr>
          <w:rFonts w:ascii="Arial" w:hAnsi="Arial" w:cs="Arial"/>
          <w:sz w:val="22"/>
          <w:szCs w:val="22"/>
        </w:rPr>
        <w:tab/>
        <w:t xml:space="preserve">  </w:t>
      </w:r>
      <w:r w:rsidRPr="002E0D4C">
        <w:rPr>
          <w:rFonts w:ascii="Arial" w:hAnsi="Arial" w:cs="Arial"/>
          <w:sz w:val="22"/>
          <w:szCs w:val="22"/>
        </w:rPr>
        <w:tab/>
        <w:t xml:space="preserve">  </w:t>
      </w:r>
      <w:r w:rsidRPr="002E0D4C">
        <w:rPr>
          <w:rFonts w:ascii="Arial" w:hAnsi="Arial" w:cs="Arial"/>
          <w:sz w:val="22"/>
          <w:szCs w:val="22"/>
        </w:rPr>
        <w:tab/>
        <w:t xml:space="preserve">  </w:t>
      </w:r>
      <w:r w:rsidRPr="002E0D4C">
        <w:rPr>
          <w:rFonts w:ascii="Arial" w:hAnsi="Arial" w:cs="Arial"/>
          <w:sz w:val="22"/>
          <w:szCs w:val="22"/>
        </w:rPr>
        <w:tab/>
        <w:t xml:space="preserve">  </w:t>
      </w:r>
      <w:r w:rsidRPr="002E0D4C">
        <w:rPr>
          <w:rFonts w:ascii="Arial" w:hAnsi="Arial" w:cs="Arial"/>
          <w:sz w:val="22"/>
          <w:szCs w:val="22"/>
        </w:rPr>
        <w:tab/>
        <w:t xml:space="preserve">  </w:t>
      </w:r>
      <w:r w:rsidRPr="002E0D4C">
        <w:rPr>
          <w:rFonts w:ascii="Arial" w:hAnsi="Arial" w:cs="Arial"/>
          <w:sz w:val="22"/>
          <w:szCs w:val="22"/>
        </w:rPr>
        <w:tab/>
      </w:r>
      <w:r w:rsidRPr="002E0D4C">
        <w:rPr>
          <w:rFonts w:ascii="Arial" w:hAnsi="Arial" w:cs="Arial"/>
          <w:color w:val="FFFFFF"/>
          <w:sz w:val="22"/>
          <w:szCs w:val="22"/>
        </w:rPr>
        <w:t>.</w:t>
      </w:r>
      <w:r w:rsidRPr="002E0D4C">
        <w:rPr>
          <w:rFonts w:ascii="Arial" w:hAnsi="Arial" w:cs="Arial"/>
          <w:sz w:val="22"/>
          <w:szCs w:val="22"/>
        </w:rPr>
        <w:t xml:space="preserve">   </w:t>
      </w:r>
    </w:p>
    <w:p w14:paraId="0FCEB580" w14:textId="77777777" w:rsidR="002C5A84" w:rsidRPr="002E0D4C" w:rsidRDefault="002C5A84" w:rsidP="002C5A84">
      <w:pPr>
        <w:pStyle w:val="Default"/>
        <w:rPr>
          <w:b/>
          <w:bCs/>
          <w:sz w:val="22"/>
          <w:szCs w:val="22"/>
        </w:rPr>
      </w:pPr>
      <w:r w:rsidRPr="002E0D4C">
        <w:rPr>
          <w:sz w:val="22"/>
          <w:szCs w:val="22"/>
        </w:rPr>
        <w:t>Tematický plán:</w:t>
      </w:r>
      <w:r w:rsidRPr="002E0D4C">
        <w:rPr>
          <w:sz w:val="22"/>
          <w:szCs w:val="22"/>
        </w:rPr>
        <w:tab/>
      </w:r>
      <w:r w:rsidRPr="002E0D4C">
        <w:rPr>
          <w:b/>
          <w:bCs/>
          <w:sz w:val="22"/>
          <w:szCs w:val="22"/>
        </w:rPr>
        <w:t>Produktivní práce na klasických obráběcích strojích ve firmách:</w:t>
      </w:r>
    </w:p>
    <w:p w14:paraId="0815B3EA" w14:textId="77777777" w:rsidR="002C5A84" w:rsidRPr="002E0D4C" w:rsidRDefault="002C5A84" w:rsidP="002C5A84">
      <w:pPr>
        <w:pStyle w:val="Default"/>
        <w:ind w:left="2124" w:firstLine="708"/>
        <w:rPr>
          <w:sz w:val="22"/>
          <w:szCs w:val="22"/>
        </w:rPr>
      </w:pPr>
      <w:r w:rsidRPr="002E0D4C">
        <w:rPr>
          <w:sz w:val="22"/>
          <w:szCs w:val="22"/>
        </w:rPr>
        <w:t xml:space="preserve">- umí vyrobit součást dle výkresové dokumentace na soustruhu </w:t>
      </w:r>
    </w:p>
    <w:p w14:paraId="43A3C544" w14:textId="77777777" w:rsidR="002C5A84" w:rsidRPr="002E0D4C" w:rsidRDefault="002C5A84" w:rsidP="002C5A84">
      <w:pPr>
        <w:pStyle w:val="Default"/>
        <w:ind w:left="2124" w:firstLine="708"/>
        <w:rPr>
          <w:sz w:val="22"/>
          <w:szCs w:val="22"/>
        </w:rPr>
      </w:pPr>
      <w:r w:rsidRPr="002E0D4C">
        <w:rPr>
          <w:sz w:val="22"/>
          <w:szCs w:val="22"/>
        </w:rPr>
        <w:t xml:space="preserve">- umí vyrobit součást dle výkresové dokumentace na frézce; </w:t>
      </w:r>
    </w:p>
    <w:p w14:paraId="7CD39073" w14:textId="77777777" w:rsidR="002C5A84" w:rsidRPr="002E0D4C" w:rsidRDefault="002C5A84" w:rsidP="002C5A84">
      <w:pPr>
        <w:pStyle w:val="Default"/>
        <w:rPr>
          <w:sz w:val="22"/>
          <w:szCs w:val="22"/>
        </w:rPr>
      </w:pPr>
    </w:p>
    <w:p w14:paraId="5B59884F" w14:textId="77777777" w:rsidR="002C5A84" w:rsidRPr="002E0D4C" w:rsidRDefault="002C5A84" w:rsidP="002C5A84">
      <w:pPr>
        <w:pStyle w:val="Default"/>
        <w:ind w:left="1416" w:firstLine="708"/>
        <w:rPr>
          <w:b/>
          <w:bCs/>
          <w:sz w:val="22"/>
          <w:szCs w:val="22"/>
        </w:rPr>
      </w:pPr>
      <w:r w:rsidRPr="002E0D4C">
        <w:rPr>
          <w:b/>
          <w:bCs/>
          <w:sz w:val="22"/>
          <w:szCs w:val="22"/>
        </w:rPr>
        <w:t>Produktivní práce na CNC obráběcích strojích ve firmách</w:t>
      </w:r>
      <w:r>
        <w:rPr>
          <w:b/>
          <w:bCs/>
          <w:sz w:val="22"/>
          <w:szCs w:val="22"/>
        </w:rPr>
        <w:t>:</w:t>
      </w:r>
      <w:r w:rsidRPr="002E0D4C">
        <w:rPr>
          <w:b/>
          <w:bCs/>
          <w:sz w:val="22"/>
          <w:szCs w:val="22"/>
        </w:rPr>
        <w:t xml:space="preserve"> </w:t>
      </w:r>
    </w:p>
    <w:p w14:paraId="14CF1458" w14:textId="77777777" w:rsidR="002C5A84" w:rsidRPr="002E0D4C" w:rsidRDefault="002C5A84" w:rsidP="002C5A84">
      <w:pPr>
        <w:pStyle w:val="Default"/>
        <w:ind w:left="2832"/>
        <w:rPr>
          <w:sz w:val="22"/>
          <w:szCs w:val="22"/>
        </w:rPr>
      </w:pPr>
      <w:r w:rsidRPr="002E0D4C">
        <w:rPr>
          <w:sz w:val="22"/>
          <w:szCs w:val="22"/>
        </w:rPr>
        <w:t xml:space="preserve">-umí vytvořit CNC program pro soustruh a frézku, provést jeho odladění na stroji; </w:t>
      </w:r>
    </w:p>
    <w:p w14:paraId="674C3F0B" w14:textId="77777777" w:rsidR="002C5A84" w:rsidRPr="002E0D4C" w:rsidRDefault="002C5A84" w:rsidP="002C5A84">
      <w:pPr>
        <w:pStyle w:val="Default"/>
        <w:ind w:left="2124" w:firstLine="708"/>
        <w:rPr>
          <w:sz w:val="22"/>
          <w:szCs w:val="22"/>
        </w:rPr>
      </w:pPr>
      <w:r w:rsidRPr="002E0D4C">
        <w:rPr>
          <w:sz w:val="22"/>
          <w:szCs w:val="22"/>
        </w:rPr>
        <w:t xml:space="preserve">-umí vybrat správné nástroje, nastavit řezné </w:t>
      </w:r>
    </w:p>
    <w:p w14:paraId="731B8958" w14:textId="77777777" w:rsidR="002C5A84" w:rsidRDefault="002C5A84" w:rsidP="002C5A84">
      <w:pPr>
        <w:pStyle w:val="Default"/>
        <w:ind w:left="2124" w:firstLine="708"/>
        <w:rPr>
          <w:sz w:val="22"/>
          <w:szCs w:val="22"/>
        </w:rPr>
      </w:pPr>
      <w:r w:rsidRPr="002E0D4C">
        <w:rPr>
          <w:sz w:val="22"/>
          <w:szCs w:val="22"/>
        </w:rPr>
        <w:t xml:space="preserve">podmínky a seřídit nástroje </w:t>
      </w:r>
    </w:p>
    <w:p w14:paraId="0270FAF2" w14:textId="77777777" w:rsidR="002C5A84" w:rsidRDefault="002C5A84" w:rsidP="002C5A84">
      <w:pPr>
        <w:pStyle w:val="Default"/>
        <w:ind w:left="2124" w:firstLine="708"/>
        <w:rPr>
          <w:sz w:val="22"/>
          <w:szCs w:val="22"/>
        </w:rPr>
      </w:pPr>
    </w:p>
    <w:p w14:paraId="4357C0B3" w14:textId="77777777" w:rsidR="002C5A84" w:rsidRDefault="002C5A84" w:rsidP="002C5A84">
      <w:pPr>
        <w:pStyle w:val="Default"/>
        <w:ind w:left="2124" w:firstLine="708"/>
        <w:rPr>
          <w:sz w:val="22"/>
          <w:szCs w:val="22"/>
        </w:rPr>
      </w:pPr>
    </w:p>
    <w:tbl>
      <w:tblPr>
        <w:tblW w:w="96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7394"/>
        <w:gridCol w:w="1275"/>
      </w:tblGrid>
      <w:tr w:rsidR="002C5A84" w:rsidRPr="003A1125" w14:paraId="69165AF7" w14:textId="77777777" w:rsidTr="001E5728">
        <w:trPr>
          <w:trHeight w:val="33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8886202" w14:textId="77777777" w:rsidR="002C5A84" w:rsidRPr="003A1125" w:rsidRDefault="002C5A84" w:rsidP="001E5728">
            <w:pPr>
              <w:rPr>
                <w:rFonts w:ascii="Arial" w:hAnsi="Arial" w:cs="Arial"/>
              </w:rPr>
            </w:pPr>
            <w:r w:rsidRPr="003A1125">
              <w:rPr>
                <w:rFonts w:ascii="Arial" w:hAnsi="Arial" w:cs="Arial"/>
              </w:rPr>
              <w:t>Datum:</w:t>
            </w:r>
          </w:p>
        </w:tc>
        <w:tc>
          <w:tcPr>
            <w:tcW w:w="739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3249C13" w14:textId="77777777" w:rsidR="002C5A84" w:rsidRPr="003A1125" w:rsidRDefault="002C5A84" w:rsidP="001E5728">
            <w:pPr>
              <w:rPr>
                <w:rFonts w:ascii="Arial" w:hAnsi="Arial" w:cs="Arial"/>
              </w:rPr>
            </w:pPr>
            <w:r w:rsidRPr="003A1125">
              <w:rPr>
                <w:rFonts w:ascii="Arial" w:hAnsi="Arial" w:cs="Arial"/>
              </w:rPr>
              <w:t>Rozsah vykonávaných prací: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E846B54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č. týdne/ rok</w:t>
            </w:r>
          </w:p>
        </w:tc>
      </w:tr>
      <w:tr w:rsidR="002C5A84" w:rsidRPr="003A1125" w14:paraId="1053BB98" w14:textId="77777777" w:rsidTr="001E5728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9ACB3D6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739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17BE71F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bottom"/>
            <w:hideMark/>
          </w:tcPr>
          <w:p w14:paraId="595E4396" w14:textId="77777777" w:rsidR="002C5A84" w:rsidRPr="003A1125" w:rsidRDefault="002C5A84" w:rsidP="001E5728">
            <w:pPr>
              <w:jc w:val="center"/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</w:tr>
      <w:tr w:rsidR="002C5A84" w:rsidRPr="003A1125" w14:paraId="4A0EB0E8" w14:textId="77777777" w:rsidTr="001E5728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750717C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739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41E95E2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68F86A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</w:p>
        </w:tc>
      </w:tr>
      <w:tr w:rsidR="002C5A84" w:rsidRPr="003A1125" w14:paraId="5E518CD2" w14:textId="77777777" w:rsidTr="001E5728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0A5892D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739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98C5578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B7B96D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</w:p>
        </w:tc>
      </w:tr>
      <w:tr w:rsidR="002C5A84" w:rsidRPr="003A1125" w14:paraId="2174322C" w14:textId="77777777" w:rsidTr="001E5728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99448CD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739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8B9CB9F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C56303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</w:p>
        </w:tc>
      </w:tr>
      <w:tr w:rsidR="002C5A84" w:rsidRPr="003A1125" w14:paraId="596D3A8D" w14:textId="77777777" w:rsidTr="001E572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1B591CA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739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2DA690A8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083F31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</w:p>
        </w:tc>
      </w:tr>
      <w:tr w:rsidR="002C5A84" w:rsidRPr="003A1125" w14:paraId="6619D54C" w14:textId="77777777" w:rsidTr="001E5728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E6C27CF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739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6402251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bottom"/>
            <w:hideMark/>
          </w:tcPr>
          <w:p w14:paraId="05714968" w14:textId="77777777" w:rsidR="002C5A84" w:rsidRPr="003A1125" w:rsidRDefault="002C5A84" w:rsidP="001E5728">
            <w:pPr>
              <w:jc w:val="center"/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</w:tr>
      <w:tr w:rsidR="002C5A84" w:rsidRPr="003A1125" w14:paraId="65B15544" w14:textId="77777777" w:rsidTr="001E5728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818BF7F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739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8771A6B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3D45F3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</w:p>
        </w:tc>
      </w:tr>
      <w:tr w:rsidR="002C5A84" w:rsidRPr="003A1125" w14:paraId="0F5B8CEE" w14:textId="77777777" w:rsidTr="001E5728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F20F14F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739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DD65B37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75F597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</w:p>
        </w:tc>
      </w:tr>
      <w:tr w:rsidR="002C5A84" w:rsidRPr="003A1125" w14:paraId="6FD6B816" w14:textId="77777777" w:rsidTr="001E5728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63A4FAA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739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60F185B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262E9A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</w:p>
        </w:tc>
      </w:tr>
      <w:tr w:rsidR="002C5A84" w:rsidRPr="003A1125" w14:paraId="72A04BAE" w14:textId="77777777" w:rsidTr="001E572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B6124A6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739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78C7A322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CA3D59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</w:p>
        </w:tc>
      </w:tr>
      <w:tr w:rsidR="002C5A84" w:rsidRPr="003A1125" w14:paraId="481334FB" w14:textId="77777777" w:rsidTr="001E5728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A8455F0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739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1E19841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bottom"/>
            <w:hideMark/>
          </w:tcPr>
          <w:p w14:paraId="169AB4B5" w14:textId="77777777" w:rsidR="002C5A84" w:rsidRPr="003A1125" w:rsidRDefault="002C5A84" w:rsidP="001E5728">
            <w:pPr>
              <w:jc w:val="center"/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</w:tr>
      <w:tr w:rsidR="002C5A84" w:rsidRPr="003A1125" w14:paraId="7943E5CB" w14:textId="77777777" w:rsidTr="001E5728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3E467FD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739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C76107B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6301AC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</w:p>
        </w:tc>
      </w:tr>
      <w:tr w:rsidR="002C5A84" w:rsidRPr="003A1125" w14:paraId="765A5A98" w14:textId="77777777" w:rsidTr="001E5728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CD3936F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739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BCBD860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38A68D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</w:p>
        </w:tc>
      </w:tr>
      <w:tr w:rsidR="002C5A84" w:rsidRPr="003A1125" w14:paraId="3E071231" w14:textId="77777777" w:rsidTr="001E5728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3525E4D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739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9F864CD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3FC220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</w:p>
        </w:tc>
      </w:tr>
      <w:tr w:rsidR="002C5A84" w:rsidRPr="003A1125" w14:paraId="176B31B3" w14:textId="77777777" w:rsidTr="001E572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051C4D2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739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BF8745F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953050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</w:p>
        </w:tc>
      </w:tr>
    </w:tbl>
    <w:p w14:paraId="065E6231" w14:textId="77777777" w:rsidR="002C5A84" w:rsidRDefault="002C5A84" w:rsidP="002C5A84">
      <w:pPr>
        <w:pStyle w:val="Default"/>
        <w:ind w:left="2124" w:firstLine="708"/>
        <w:rPr>
          <w:sz w:val="22"/>
          <w:szCs w:val="22"/>
        </w:rPr>
      </w:pPr>
    </w:p>
    <w:p w14:paraId="6DE9B42F" w14:textId="77777777" w:rsidR="002C5A84" w:rsidRDefault="002C5A84" w:rsidP="002C5A84">
      <w:pPr>
        <w:pStyle w:val="Default"/>
        <w:ind w:left="2124" w:firstLine="708"/>
        <w:rPr>
          <w:sz w:val="22"/>
          <w:szCs w:val="22"/>
        </w:rPr>
      </w:pPr>
    </w:p>
    <w:p w14:paraId="39B26CBB" w14:textId="77777777" w:rsidR="002C5A84" w:rsidRDefault="002C5A84" w:rsidP="002C5A84">
      <w:pPr>
        <w:pStyle w:val="Default"/>
        <w:ind w:left="2124" w:firstLine="708"/>
        <w:rPr>
          <w:sz w:val="22"/>
          <w:szCs w:val="22"/>
        </w:rPr>
      </w:pPr>
    </w:p>
    <w:tbl>
      <w:tblPr>
        <w:tblW w:w="96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7394"/>
        <w:gridCol w:w="1275"/>
      </w:tblGrid>
      <w:tr w:rsidR="002C5A84" w:rsidRPr="003A1125" w14:paraId="5C166E51" w14:textId="77777777" w:rsidTr="001E5728">
        <w:trPr>
          <w:trHeight w:val="33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D020CF1" w14:textId="77777777" w:rsidR="002C5A84" w:rsidRPr="003A1125" w:rsidRDefault="002C5A84" w:rsidP="001E5728">
            <w:pPr>
              <w:rPr>
                <w:rFonts w:ascii="Arial" w:hAnsi="Arial" w:cs="Arial"/>
              </w:rPr>
            </w:pPr>
            <w:r w:rsidRPr="003A1125">
              <w:rPr>
                <w:rFonts w:ascii="Arial" w:hAnsi="Arial" w:cs="Arial"/>
              </w:rPr>
              <w:lastRenderedPageBreak/>
              <w:t>Datum:</w:t>
            </w:r>
          </w:p>
        </w:tc>
        <w:tc>
          <w:tcPr>
            <w:tcW w:w="739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22B72636" w14:textId="77777777" w:rsidR="002C5A84" w:rsidRPr="003A1125" w:rsidRDefault="002C5A84" w:rsidP="001E5728">
            <w:pPr>
              <w:rPr>
                <w:rFonts w:ascii="Arial" w:hAnsi="Arial" w:cs="Arial"/>
              </w:rPr>
            </w:pPr>
            <w:r w:rsidRPr="003A1125">
              <w:rPr>
                <w:rFonts w:ascii="Arial" w:hAnsi="Arial" w:cs="Arial"/>
              </w:rPr>
              <w:t>Rozsah vykonávaných prací: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741A2FB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č. týdne/ rok</w:t>
            </w:r>
          </w:p>
        </w:tc>
      </w:tr>
      <w:tr w:rsidR="002C5A84" w:rsidRPr="003A1125" w14:paraId="1C8ECFE0" w14:textId="77777777" w:rsidTr="001E5728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3931249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739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C3153D6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bottom"/>
            <w:hideMark/>
          </w:tcPr>
          <w:p w14:paraId="2B6A0000" w14:textId="77777777" w:rsidR="002C5A84" w:rsidRPr="003A1125" w:rsidRDefault="002C5A84" w:rsidP="001E5728">
            <w:pPr>
              <w:jc w:val="center"/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</w:tr>
      <w:tr w:rsidR="002C5A84" w:rsidRPr="003A1125" w14:paraId="4769C426" w14:textId="77777777" w:rsidTr="001E5728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DC98FFB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739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8A54E3A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B6C9D4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</w:p>
        </w:tc>
      </w:tr>
      <w:tr w:rsidR="002C5A84" w:rsidRPr="003A1125" w14:paraId="082AC988" w14:textId="77777777" w:rsidTr="001E5728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F96C27E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739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5B029B4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3C8E46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</w:p>
        </w:tc>
      </w:tr>
      <w:tr w:rsidR="002C5A84" w:rsidRPr="003A1125" w14:paraId="7A457C04" w14:textId="77777777" w:rsidTr="001E5728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C821F6D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739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6FC7B34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0F553B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</w:p>
        </w:tc>
      </w:tr>
      <w:tr w:rsidR="002C5A84" w:rsidRPr="003A1125" w14:paraId="2A677126" w14:textId="77777777" w:rsidTr="001E572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6B39F83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739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3FB3A62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FB9A9F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</w:p>
        </w:tc>
      </w:tr>
      <w:tr w:rsidR="002C5A84" w:rsidRPr="003A1125" w14:paraId="12DAF8A6" w14:textId="77777777" w:rsidTr="001E5728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D6C78CC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739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5631A94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bottom"/>
            <w:hideMark/>
          </w:tcPr>
          <w:p w14:paraId="65FF6BE4" w14:textId="77777777" w:rsidR="002C5A84" w:rsidRPr="003A1125" w:rsidRDefault="002C5A84" w:rsidP="001E5728">
            <w:pPr>
              <w:jc w:val="center"/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</w:tr>
      <w:tr w:rsidR="002C5A84" w:rsidRPr="003A1125" w14:paraId="2970697F" w14:textId="77777777" w:rsidTr="001E5728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581C494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739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E5F5E86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B9FEC9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</w:p>
        </w:tc>
      </w:tr>
      <w:tr w:rsidR="002C5A84" w:rsidRPr="003A1125" w14:paraId="4340D544" w14:textId="77777777" w:rsidTr="001E5728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88BE602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739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A03AF66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6C9945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</w:p>
        </w:tc>
      </w:tr>
      <w:tr w:rsidR="002C5A84" w:rsidRPr="003A1125" w14:paraId="57A2AFD2" w14:textId="77777777" w:rsidTr="001E5728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9426C71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739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447039D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6292B2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</w:p>
        </w:tc>
      </w:tr>
      <w:tr w:rsidR="002C5A84" w:rsidRPr="003A1125" w14:paraId="4F6FD741" w14:textId="77777777" w:rsidTr="001E572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740007B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739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0D5F2576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2CCAE1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</w:p>
        </w:tc>
      </w:tr>
      <w:tr w:rsidR="002C5A84" w:rsidRPr="003A1125" w14:paraId="58BCB50B" w14:textId="77777777" w:rsidTr="001E5728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0A1B753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739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702B568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bottom"/>
            <w:hideMark/>
          </w:tcPr>
          <w:p w14:paraId="2DF630D9" w14:textId="77777777" w:rsidR="002C5A84" w:rsidRPr="003A1125" w:rsidRDefault="002C5A84" w:rsidP="001E5728">
            <w:pPr>
              <w:jc w:val="center"/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</w:tr>
      <w:tr w:rsidR="002C5A84" w:rsidRPr="003A1125" w14:paraId="7A4084EC" w14:textId="77777777" w:rsidTr="001E5728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A7A5A62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739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2EA5751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247F9E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</w:p>
        </w:tc>
      </w:tr>
      <w:tr w:rsidR="002C5A84" w:rsidRPr="003A1125" w14:paraId="2CDADFBE" w14:textId="77777777" w:rsidTr="001E5728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838383D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739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FD24238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4331D1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</w:p>
        </w:tc>
      </w:tr>
      <w:tr w:rsidR="002C5A84" w:rsidRPr="003A1125" w14:paraId="42A6B07A" w14:textId="77777777" w:rsidTr="001E5728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3C63412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739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5C879AB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F07AE0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</w:p>
        </w:tc>
      </w:tr>
      <w:tr w:rsidR="002C5A84" w:rsidRPr="003A1125" w14:paraId="2426E4DF" w14:textId="77777777" w:rsidTr="001E572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FCD0EA4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739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8B766A5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  <w:r w:rsidRPr="003A1125">
              <w:rPr>
                <w:rFonts w:ascii="Aptos Narrow" w:hAnsi="Aptos Narrow"/>
                <w:sz w:val="22"/>
                <w:szCs w:val="22"/>
              </w:rPr>
              <w:t> </w:t>
            </w: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E9A334" w14:textId="77777777" w:rsidR="002C5A84" w:rsidRPr="003A1125" w:rsidRDefault="002C5A84" w:rsidP="001E5728">
            <w:pPr>
              <w:rPr>
                <w:rFonts w:ascii="Aptos Narrow" w:hAnsi="Aptos Narrow"/>
                <w:sz w:val="22"/>
                <w:szCs w:val="22"/>
              </w:rPr>
            </w:pPr>
          </w:p>
        </w:tc>
      </w:tr>
    </w:tbl>
    <w:p w14:paraId="032716D5" w14:textId="77777777" w:rsidR="002C5A84" w:rsidRDefault="002C5A84" w:rsidP="002C5A84">
      <w:pPr>
        <w:pStyle w:val="Default"/>
        <w:ind w:left="2124" w:firstLine="708"/>
        <w:rPr>
          <w:sz w:val="22"/>
          <w:szCs w:val="22"/>
        </w:rPr>
      </w:pPr>
    </w:p>
    <w:p w14:paraId="0DA3985D" w14:textId="77777777" w:rsidR="002C5A84" w:rsidRPr="002E0D4C" w:rsidRDefault="002C5A84" w:rsidP="002C5A84">
      <w:pPr>
        <w:pStyle w:val="Default"/>
        <w:ind w:left="2124" w:firstLine="708"/>
        <w:rPr>
          <w:sz w:val="22"/>
          <w:szCs w:val="22"/>
        </w:rPr>
      </w:pPr>
    </w:p>
    <w:p w14:paraId="5818D6FE" w14:textId="77777777" w:rsidR="002C5A84" w:rsidRPr="002E0D4C" w:rsidRDefault="002C5A84" w:rsidP="002C5A84">
      <w:pPr>
        <w:pStyle w:val="Default"/>
        <w:rPr>
          <w:sz w:val="22"/>
          <w:szCs w:val="22"/>
        </w:rPr>
      </w:pPr>
    </w:p>
    <w:p w14:paraId="4BFCA963" w14:textId="77777777" w:rsidR="002C5A84" w:rsidRDefault="002C5A84" w:rsidP="002C5A84">
      <w:pPr>
        <w:spacing w:after="32" w:line="259" w:lineRule="auto"/>
      </w:pPr>
    </w:p>
    <w:p w14:paraId="36FB1002" w14:textId="77777777" w:rsidR="002C5A84" w:rsidRDefault="002C5A84" w:rsidP="002C5A84">
      <w:pPr>
        <w:tabs>
          <w:tab w:val="center" w:pos="2861"/>
          <w:tab w:val="center" w:pos="3569"/>
          <w:tab w:val="center" w:pos="4277"/>
          <w:tab w:val="center" w:pos="4985"/>
          <w:tab w:val="center" w:pos="5694"/>
          <w:tab w:val="center" w:pos="6402"/>
          <w:tab w:val="center" w:pos="7110"/>
          <w:tab w:val="center" w:pos="7818"/>
          <w:tab w:val="right" w:pos="8677"/>
        </w:tabs>
        <w:spacing w:after="2"/>
        <w:ind w:left="-5"/>
      </w:pPr>
      <w:r>
        <w:t xml:space="preserve">Zodpovědná osoba a tel: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3F9D5930" wp14:editId="127357F6">
                <wp:extent cx="4152392" cy="6096"/>
                <wp:effectExtent l="0" t="0" r="0" b="0"/>
                <wp:docPr id="18253" name="Group 182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52392" cy="6096"/>
                          <a:chOff x="0" y="0"/>
                          <a:chExt cx="4152392" cy="6096"/>
                        </a:xfrm>
                      </wpg:grpSpPr>
                      <wps:wsp>
                        <wps:cNvPr id="20668" name="Shape 20668"/>
                        <wps:cNvSpPr/>
                        <wps:spPr>
                          <a:xfrm>
                            <a:off x="0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69" name="Shape 20669"/>
                        <wps:cNvSpPr/>
                        <wps:spPr>
                          <a:xfrm>
                            <a:off x="36576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70" name="Shape 20670"/>
                        <wps:cNvSpPr/>
                        <wps:spPr>
                          <a:xfrm>
                            <a:off x="73152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71" name="Shape 20671"/>
                        <wps:cNvSpPr/>
                        <wps:spPr>
                          <a:xfrm>
                            <a:off x="109728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72" name="Shape 20672"/>
                        <wps:cNvSpPr/>
                        <wps:spPr>
                          <a:xfrm>
                            <a:off x="146304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73" name="Shape 20673"/>
                        <wps:cNvSpPr/>
                        <wps:spPr>
                          <a:xfrm>
                            <a:off x="182880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74" name="Shape 20674"/>
                        <wps:cNvSpPr/>
                        <wps:spPr>
                          <a:xfrm>
                            <a:off x="219456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75" name="Shape 20675"/>
                        <wps:cNvSpPr/>
                        <wps:spPr>
                          <a:xfrm>
                            <a:off x="256032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76" name="Shape 20676"/>
                        <wps:cNvSpPr/>
                        <wps:spPr>
                          <a:xfrm>
                            <a:off x="292608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77" name="Shape 20677"/>
                        <wps:cNvSpPr/>
                        <wps:spPr>
                          <a:xfrm>
                            <a:off x="329184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78" name="Shape 20678"/>
                        <wps:cNvSpPr/>
                        <wps:spPr>
                          <a:xfrm>
                            <a:off x="365760" y="0"/>
                            <a:ext cx="1859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3" h="9144">
                                <a:moveTo>
                                  <a:pt x="0" y="0"/>
                                </a:moveTo>
                                <a:lnTo>
                                  <a:pt x="18593" y="0"/>
                                </a:lnTo>
                                <a:lnTo>
                                  <a:pt x="1859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79" name="Shape 20679"/>
                        <wps:cNvSpPr/>
                        <wps:spPr>
                          <a:xfrm>
                            <a:off x="402717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80" name="Shape 20680"/>
                        <wps:cNvSpPr/>
                        <wps:spPr>
                          <a:xfrm>
                            <a:off x="439293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81" name="Shape 20681"/>
                        <wps:cNvSpPr/>
                        <wps:spPr>
                          <a:xfrm>
                            <a:off x="475869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82" name="Shape 20682"/>
                        <wps:cNvSpPr/>
                        <wps:spPr>
                          <a:xfrm>
                            <a:off x="512445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83" name="Shape 20683"/>
                        <wps:cNvSpPr/>
                        <wps:spPr>
                          <a:xfrm>
                            <a:off x="549021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84" name="Shape 20684"/>
                        <wps:cNvSpPr/>
                        <wps:spPr>
                          <a:xfrm>
                            <a:off x="585597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85" name="Shape 20685"/>
                        <wps:cNvSpPr/>
                        <wps:spPr>
                          <a:xfrm>
                            <a:off x="622173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86" name="Shape 20686"/>
                        <wps:cNvSpPr/>
                        <wps:spPr>
                          <a:xfrm>
                            <a:off x="658749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87" name="Shape 20687"/>
                        <wps:cNvSpPr/>
                        <wps:spPr>
                          <a:xfrm>
                            <a:off x="695325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88" name="Shape 20688"/>
                        <wps:cNvSpPr/>
                        <wps:spPr>
                          <a:xfrm>
                            <a:off x="731901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89" name="Shape 20689"/>
                        <wps:cNvSpPr/>
                        <wps:spPr>
                          <a:xfrm>
                            <a:off x="768477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90" name="Shape 20690"/>
                        <wps:cNvSpPr/>
                        <wps:spPr>
                          <a:xfrm>
                            <a:off x="805053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91" name="Shape 20691"/>
                        <wps:cNvSpPr/>
                        <wps:spPr>
                          <a:xfrm>
                            <a:off x="841629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92" name="Shape 20692"/>
                        <wps:cNvSpPr/>
                        <wps:spPr>
                          <a:xfrm>
                            <a:off x="878205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93" name="Shape 20693"/>
                        <wps:cNvSpPr/>
                        <wps:spPr>
                          <a:xfrm>
                            <a:off x="914781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94" name="Shape 20694"/>
                        <wps:cNvSpPr/>
                        <wps:spPr>
                          <a:xfrm>
                            <a:off x="951357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95" name="Shape 20695"/>
                        <wps:cNvSpPr/>
                        <wps:spPr>
                          <a:xfrm>
                            <a:off x="987933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96" name="Shape 20696"/>
                        <wps:cNvSpPr/>
                        <wps:spPr>
                          <a:xfrm>
                            <a:off x="1024509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97" name="Shape 20697"/>
                        <wps:cNvSpPr/>
                        <wps:spPr>
                          <a:xfrm>
                            <a:off x="1061085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98" name="Shape 20698"/>
                        <wps:cNvSpPr/>
                        <wps:spPr>
                          <a:xfrm>
                            <a:off x="1097661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99" name="Shape 20699"/>
                        <wps:cNvSpPr/>
                        <wps:spPr>
                          <a:xfrm>
                            <a:off x="1134237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00" name="Shape 20700"/>
                        <wps:cNvSpPr/>
                        <wps:spPr>
                          <a:xfrm>
                            <a:off x="1170813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01" name="Shape 20701"/>
                        <wps:cNvSpPr/>
                        <wps:spPr>
                          <a:xfrm>
                            <a:off x="1207389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02" name="Shape 20702"/>
                        <wps:cNvSpPr/>
                        <wps:spPr>
                          <a:xfrm>
                            <a:off x="1243965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03" name="Shape 20703"/>
                        <wps:cNvSpPr/>
                        <wps:spPr>
                          <a:xfrm>
                            <a:off x="1280541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04" name="Shape 20704"/>
                        <wps:cNvSpPr/>
                        <wps:spPr>
                          <a:xfrm>
                            <a:off x="1317117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05" name="Shape 20705"/>
                        <wps:cNvSpPr/>
                        <wps:spPr>
                          <a:xfrm>
                            <a:off x="1353693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06" name="Shape 20706"/>
                        <wps:cNvSpPr/>
                        <wps:spPr>
                          <a:xfrm>
                            <a:off x="1390269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07" name="Shape 20707"/>
                        <wps:cNvSpPr/>
                        <wps:spPr>
                          <a:xfrm>
                            <a:off x="1426845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08" name="Shape 20708"/>
                        <wps:cNvSpPr/>
                        <wps:spPr>
                          <a:xfrm>
                            <a:off x="1463421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09" name="Shape 20709"/>
                        <wps:cNvSpPr/>
                        <wps:spPr>
                          <a:xfrm>
                            <a:off x="1499997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10" name="Shape 20710"/>
                        <wps:cNvSpPr/>
                        <wps:spPr>
                          <a:xfrm>
                            <a:off x="1536573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11" name="Shape 20711"/>
                        <wps:cNvSpPr/>
                        <wps:spPr>
                          <a:xfrm>
                            <a:off x="1573149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12" name="Shape 20712"/>
                        <wps:cNvSpPr/>
                        <wps:spPr>
                          <a:xfrm>
                            <a:off x="1609725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13" name="Shape 20713"/>
                        <wps:cNvSpPr/>
                        <wps:spPr>
                          <a:xfrm>
                            <a:off x="1646301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14" name="Shape 20714"/>
                        <wps:cNvSpPr/>
                        <wps:spPr>
                          <a:xfrm>
                            <a:off x="1682877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15" name="Shape 20715"/>
                        <wps:cNvSpPr/>
                        <wps:spPr>
                          <a:xfrm>
                            <a:off x="1719453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16" name="Shape 20716"/>
                        <wps:cNvSpPr/>
                        <wps:spPr>
                          <a:xfrm>
                            <a:off x="1756029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17" name="Shape 20717"/>
                        <wps:cNvSpPr/>
                        <wps:spPr>
                          <a:xfrm>
                            <a:off x="1792605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18" name="Shape 20718"/>
                        <wps:cNvSpPr/>
                        <wps:spPr>
                          <a:xfrm>
                            <a:off x="1829181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19" name="Shape 20719"/>
                        <wps:cNvSpPr/>
                        <wps:spPr>
                          <a:xfrm>
                            <a:off x="1865757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20" name="Shape 20720"/>
                        <wps:cNvSpPr/>
                        <wps:spPr>
                          <a:xfrm>
                            <a:off x="1902333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21" name="Shape 20721"/>
                        <wps:cNvSpPr/>
                        <wps:spPr>
                          <a:xfrm>
                            <a:off x="1938909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22" name="Shape 20722"/>
                        <wps:cNvSpPr/>
                        <wps:spPr>
                          <a:xfrm>
                            <a:off x="1975485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23" name="Shape 20723"/>
                        <wps:cNvSpPr/>
                        <wps:spPr>
                          <a:xfrm>
                            <a:off x="2012061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24" name="Shape 20724"/>
                        <wps:cNvSpPr/>
                        <wps:spPr>
                          <a:xfrm>
                            <a:off x="2048637" y="0"/>
                            <a:ext cx="1859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3" h="9144">
                                <a:moveTo>
                                  <a:pt x="0" y="0"/>
                                </a:moveTo>
                                <a:lnTo>
                                  <a:pt x="18593" y="0"/>
                                </a:lnTo>
                                <a:lnTo>
                                  <a:pt x="1859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25" name="Shape 20725"/>
                        <wps:cNvSpPr/>
                        <wps:spPr>
                          <a:xfrm>
                            <a:off x="2085467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26" name="Shape 20726"/>
                        <wps:cNvSpPr/>
                        <wps:spPr>
                          <a:xfrm>
                            <a:off x="2122043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27" name="Shape 20727"/>
                        <wps:cNvSpPr/>
                        <wps:spPr>
                          <a:xfrm>
                            <a:off x="2158619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28" name="Shape 20728"/>
                        <wps:cNvSpPr/>
                        <wps:spPr>
                          <a:xfrm>
                            <a:off x="2195195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29" name="Shape 20729"/>
                        <wps:cNvSpPr/>
                        <wps:spPr>
                          <a:xfrm>
                            <a:off x="2231771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30" name="Shape 20730"/>
                        <wps:cNvSpPr/>
                        <wps:spPr>
                          <a:xfrm>
                            <a:off x="2268347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31" name="Shape 20731"/>
                        <wps:cNvSpPr/>
                        <wps:spPr>
                          <a:xfrm>
                            <a:off x="2304923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32" name="Shape 20732"/>
                        <wps:cNvSpPr/>
                        <wps:spPr>
                          <a:xfrm>
                            <a:off x="2341499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33" name="Shape 20733"/>
                        <wps:cNvSpPr/>
                        <wps:spPr>
                          <a:xfrm>
                            <a:off x="2378075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34" name="Shape 20734"/>
                        <wps:cNvSpPr/>
                        <wps:spPr>
                          <a:xfrm>
                            <a:off x="2414651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35" name="Shape 20735"/>
                        <wps:cNvSpPr/>
                        <wps:spPr>
                          <a:xfrm>
                            <a:off x="2451227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36" name="Shape 20736"/>
                        <wps:cNvSpPr/>
                        <wps:spPr>
                          <a:xfrm>
                            <a:off x="2487803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37" name="Shape 20737"/>
                        <wps:cNvSpPr/>
                        <wps:spPr>
                          <a:xfrm>
                            <a:off x="2524379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38" name="Shape 20738"/>
                        <wps:cNvSpPr/>
                        <wps:spPr>
                          <a:xfrm>
                            <a:off x="2560955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39" name="Shape 20739"/>
                        <wps:cNvSpPr/>
                        <wps:spPr>
                          <a:xfrm>
                            <a:off x="2597531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40" name="Shape 20740"/>
                        <wps:cNvSpPr/>
                        <wps:spPr>
                          <a:xfrm>
                            <a:off x="2634107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41" name="Shape 20741"/>
                        <wps:cNvSpPr/>
                        <wps:spPr>
                          <a:xfrm>
                            <a:off x="2670683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42" name="Shape 20742"/>
                        <wps:cNvSpPr/>
                        <wps:spPr>
                          <a:xfrm>
                            <a:off x="2707259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43" name="Shape 20743"/>
                        <wps:cNvSpPr/>
                        <wps:spPr>
                          <a:xfrm>
                            <a:off x="2743835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44" name="Shape 20744"/>
                        <wps:cNvSpPr/>
                        <wps:spPr>
                          <a:xfrm>
                            <a:off x="2780411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45" name="Shape 20745"/>
                        <wps:cNvSpPr/>
                        <wps:spPr>
                          <a:xfrm>
                            <a:off x="2816987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46" name="Shape 20746"/>
                        <wps:cNvSpPr/>
                        <wps:spPr>
                          <a:xfrm>
                            <a:off x="2853563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47" name="Shape 20747"/>
                        <wps:cNvSpPr/>
                        <wps:spPr>
                          <a:xfrm>
                            <a:off x="2890139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48" name="Shape 20748"/>
                        <wps:cNvSpPr/>
                        <wps:spPr>
                          <a:xfrm>
                            <a:off x="2926715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49" name="Shape 20749"/>
                        <wps:cNvSpPr/>
                        <wps:spPr>
                          <a:xfrm>
                            <a:off x="2963291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50" name="Shape 20750"/>
                        <wps:cNvSpPr/>
                        <wps:spPr>
                          <a:xfrm>
                            <a:off x="2999867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51" name="Shape 20751"/>
                        <wps:cNvSpPr/>
                        <wps:spPr>
                          <a:xfrm>
                            <a:off x="3036443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52" name="Shape 20752"/>
                        <wps:cNvSpPr/>
                        <wps:spPr>
                          <a:xfrm>
                            <a:off x="3073019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53" name="Shape 20753"/>
                        <wps:cNvSpPr/>
                        <wps:spPr>
                          <a:xfrm>
                            <a:off x="3109595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54" name="Shape 20754"/>
                        <wps:cNvSpPr/>
                        <wps:spPr>
                          <a:xfrm>
                            <a:off x="3146171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55" name="Shape 20755"/>
                        <wps:cNvSpPr/>
                        <wps:spPr>
                          <a:xfrm>
                            <a:off x="3182747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56" name="Shape 20756"/>
                        <wps:cNvSpPr/>
                        <wps:spPr>
                          <a:xfrm>
                            <a:off x="3219323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57" name="Shape 20757"/>
                        <wps:cNvSpPr/>
                        <wps:spPr>
                          <a:xfrm>
                            <a:off x="3255899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58" name="Shape 20758"/>
                        <wps:cNvSpPr/>
                        <wps:spPr>
                          <a:xfrm>
                            <a:off x="3292475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59" name="Shape 20759"/>
                        <wps:cNvSpPr/>
                        <wps:spPr>
                          <a:xfrm>
                            <a:off x="3329051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60" name="Shape 20760"/>
                        <wps:cNvSpPr/>
                        <wps:spPr>
                          <a:xfrm>
                            <a:off x="3365627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61" name="Shape 20761"/>
                        <wps:cNvSpPr/>
                        <wps:spPr>
                          <a:xfrm>
                            <a:off x="3402203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62" name="Shape 20762"/>
                        <wps:cNvSpPr/>
                        <wps:spPr>
                          <a:xfrm>
                            <a:off x="3438779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63" name="Shape 20763"/>
                        <wps:cNvSpPr/>
                        <wps:spPr>
                          <a:xfrm>
                            <a:off x="3475355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64" name="Shape 20764"/>
                        <wps:cNvSpPr/>
                        <wps:spPr>
                          <a:xfrm>
                            <a:off x="3511931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65" name="Shape 20765"/>
                        <wps:cNvSpPr/>
                        <wps:spPr>
                          <a:xfrm>
                            <a:off x="3548507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66" name="Shape 20766"/>
                        <wps:cNvSpPr/>
                        <wps:spPr>
                          <a:xfrm>
                            <a:off x="3585083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67" name="Shape 20767"/>
                        <wps:cNvSpPr/>
                        <wps:spPr>
                          <a:xfrm>
                            <a:off x="3621659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68" name="Shape 20768"/>
                        <wps:cNvSpPr/>
                        <wps:spPr>
                          <a:xfrm>
                            <a:off x="3658235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69" name="Shape 20769"/>
                        <wps:cNvSpPr/>
                        <wps:spPr>
                          <a:xfrm>
                            <a:off x="3694811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70" name="Shape 20770"/>
                        <wps:cNvSpPr/>
                        <wps:spPr>
                          <a:xfrm>
                            <a:off x="3731387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71" name="Shape 20771"/>
                        <wps:cNvSpPr/>
                        <wps:spPr>
                          <a:xfrm>
                            <a:off x="3768345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72" name="Shape 20772"/>
                        <wps:cNvSpPr/>
                        <wps:spPr>
                          <a:xfrm>
                            <a:off x="3804920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73" name="Shape 20773"/>
                        <wps:cNvSpPr/>
                        <wps:spPr>
                          <a:xfrm>
                            <a:off x="3841496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74" name="Shape 20774"/>
                        <wps:cNvSpPr/>
                        <wps:spPr>
                          <a:xfrm>
                            <a:off x="3878072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75" name="Shape 20775"/>
                        <wps:cNvSpPr/>
                        <wps:spPr>
                          <a:xfrm>
                            <a:off x="3914648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76" name="Shape 20776"/>
                        <wps:cNvSpPr/>
                        <wps:spPr>
                          <a:xfrm>
                            <a:off x="3951224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77" name="Shape 20777"/>
                        <wps:cNvSpPr/>
                        <wps:spPr>
                          <a:xfrm>
                            <a:off x="3987800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78" name="Shape 20778"/>
                        <wps:cNvSpPr/>
                        <wps:spPr>
                          <a:xfrm>
                            <a:off x="4024376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79" name="Shape 20779"/>
                        <wps:cNvSpPr/>
                        <wps:spPr>
                          <a:xfrm>
                            <a:off x="4060952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80" name="Shape 20780"/>
                        <wps:cNvSpPr/>
                        <wps:spPr>
                          <a:xfrm>
                            <a:off x="4097528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81" name="Shape 20781"/>
                        <wps:cNvSpPr/>
                        <wps:spPr>
                          <a:xfrm>
                            <a:off x="4134104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FAB81E2" id="Group 18253" o:spid="_x0000_s1026" style="width:326.95pt;height:.5pt;mso-position-horizontal-relative:char;mso-position-vertical-relative:line" coordsize="41523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">
                <v:shape id="Shape 20668" o:spid="_x0000_s1027" style="position:absolute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669" o:spid="_x0000_s1028" style="position:absolute;left:365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670" o:spid="_x0000_s1029" style="position:absolute;left:731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671" o:spid="_x0000_s1030" style="position:absolute;left:1097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672" o:spid="_x0000_s1031" style="position:absolute;left:1463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673" o:spid="_x0000_s1032" style="position:absolute;left:1828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674" o:spid="_x0000_s1033" style="position:absolute;left:2194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675" o:spid="_x0000_s1034" style="position:absolute;left:2560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676" o:spid="_x0000_s1035" style="position:absolute;left:2926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677" o:spid="_x0000_s1036" style="position:absolute;left:3291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678" o:spid="_x0000_s1037" style="position:absolute;left:3657;width:186;height:91;visibility:visible;mso-wrap-style:square;v-text-anchor:top" coordsize="1859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" path="m,l18593,r,9144l,9144,,e" fillcolor="black" stroked="f" strokeweight="0">
                  <v:stroke miterlimit="83231f" joinstyle="miter"/>
                  <v:path arrowok="t" textboxrect="0,0,18593,9144"/>
                </v:shape>
                <v:shape id="Shape 20679" o:spid="_x0000_s1038" style="position:absolute;left:4027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680" o:spid="_x0000_s1039" style="position:absolute;left:4392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681" o:spid="_x0000_s1040" style="position:absolute;left:4758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682" o:spid="_x0000_s1041" style="position:absolute;left:5124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683" o:spid="_x0000_s1042" style="position:absolute;left:5490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684" o:spid="_x0000_s1043" style="position:absolute;left:5855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685" o:spid="_x0000_s1044" style="position:absolute;left:6221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686" o:spid="_x0000_s1045" style="position:absolute;left:6587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687" o:spid="_x0000_s1046" style="position:absolute;left:6953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688" o:spid="_x0000_s1047" style="position:absolute;left:7319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689" o:spid="_x0000_s1048" style="position:absolute;left:7684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690" o:spid="_x0000_s1049" style="position:absolute;left:8050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691" o:spid="_x0000_s1050" style="position:absolute;left:8416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692" o:spid="_x0000_s1051" style="position:absolute;left:8782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693" o:spid="_x0000_s1052" style="position:absolute;left:9147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694" o:spid="_x0000_s1053" style="position:absolute;left:9513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695" o:spid="_x0000_s1054" style="position:absolute;left:9879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696" o:spid="_x0000_s1055" style="position:absolute;left:10245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697" o:spid="_x0000_s1056" style="position:absolute;left:10610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698" o:spid="_x0000_s1057" style="position:absolute;left:10976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699" o:spid="_x0000_s1058" style="position:absolute;left:11342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00" o:spid="_x0000_s1059" style="position:absolute;left:11708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01" o:spid="_x0000_s1060" style="position:absolute;left:12073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02" o:spid="_x0000_s1061" style="position:absolute;left:12439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03" o:spid="_x0000_s1062" style="position:absolute;left:12805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04" o:spid="_x0000_s1063" style="position:absolute;left:13171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05" o:spid="_x0000_s1064" style="position:absolute;left:13536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06" o:spid="_x0000_s1065" style="position:absolute;left:13902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07" o:spid="_x0000_s1066" style="position:absolute;left:14268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08" o:spid="_x0000_s1067" style="position:absolute;left:14634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09" o:spid="_x0000_s1068" style="position:absolute;left:14999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10" o:spid="_x0000_s1069" style="position:absolute;left:15365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11" o:spid="_x0000_s1070" style="position:absolute;left:15731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12" o:spid="_x0000_s1071" style="position:absolute;left:16097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13" o:spid="_x0000_s1072" style="position:absolute;left:16463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14" o:spid="_x0000_s1073" style="position:absolute;left:16828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15" o:spid="_x0000_s1074" style="position:absolute;left:17194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16" o:spid="_x0000_s1075" style="position:absolute;left:17560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17" o:spid="_x0000_s1076" style="position:absolute;left:17926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18" o:spid="_x0000_s1077" style="position:absolute;left:18291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19" o:spid="_x0000_s1078" style="position:absolute;left:18657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20" o:spid="_x0000_s1079" style="position:absolute;left:19023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21" o:spid="_x0000_s1080" style="position:absolute;left:19389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22" o:spid="_x0000_s1081" style="position:absolute;left:19754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23" o:spid="_x0000_s1082" style="position:absolute;left:20120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24" o:spid="_x0000_s1083" style="position:absolute;left:20486;width:186;height:91;visibility:visible;mso-wrap-style:square;v-text-anchor:top" coordsize="1859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" path="m,l18593,r,9144l,9144,,e" fillcolor="black" stroked="f" strokeweight="0">
                  <v:stroke miterlimit="83231f" joinstyle="miter"/>
                  <v:path arrowok="t" textboxrect="0,0,18593,9144"/>
                </v:shape>
                <v:shape id="Shape 20725" o:spid="_x0000_s1084" style="position:absolute;left:20854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26" o:spid="_x0000_s1085" style="position:absolute;left:21220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27" o:spid="_x0000_s1086" style="position:absolute;left:21586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28" o:spid="_x0000_s1087" style="position:absolute;left:21951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29" o:spid="_x0000_s1088" style="position:absolute;left:22317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30" o:spid="_x0000_s1089" style="position:absolute;left:22683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31" o:spid="_x0000_s1090" style="position:absolute;left:23049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32" o:spid="_x0000_s1091" style="position:absolute;left:23414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33" o:spid="_x0000_s1092" style="position:absolute;left:23780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34" o:spid="_x0000_s1093" style="position:absolute;left:24146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35" o:spid="_x0000_s1094" style="position:absolute;left:24512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36" o:spid="_x0000_s1095" style="position:absolute;left:24878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37" o:spid="_x0000_s1096" style="position:absolute;left:25243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38" o:spid="_x0000_s1097" style="position:absolute;left:25609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39" o:spid="_x0000_s1098" style="position:absolute;left:25975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40" o:spid="_x0000_s1099" style="position:absolute;left:26341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41" o:spid="_x0000_s1100" style="position:absolute;left:26706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42" o:spid="_x0000_s1101" style="position:absolute;left:27072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43" o:spid="_x0000_s1102" style="position:absolute;left:27438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44" o:spid="_x0000_s1103" style="position:absolute;left:27804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45" o:spid="_x0000_s1104" style="position:absolute;left:28169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46" o:spid="_x0000_s1105" style="position:absolute;left:28535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47" o:spid="_x0000_s1106" style="position:absolute;left:28901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48" o:spid="_x0000_s1107" style="position:absolute;left:29267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49" o:spid="_x0000_s1108" style="position:absolute;left:29632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50" o:spid="_x0000_s1109" style="position:absolute;left:29998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51" o:spid="_x0000_s1110" style="position:absolute;left:30364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52" o:spid="_x0000_s1111" style="position:absolute;left:30730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53" o:spid="_x0000_s1112" style="position:absolute;left:31095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54" o:spid="_x0000_s1113" style="position:absolute;left:31461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55" o:spid="_x0000_s1114" style="position:absolute;left:31827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56" o:spid="_x0000_s1115" style="position:absolute;left:32193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57" o:spid="_x0000_s1116" style="position:absolute;left:32558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58" o:spid="_x0000_s1117" style="position:absolute;left:32924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59" o:spid="_x0000_s1118" style="position:absolute;left:33290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60" o:spid="_x0000_s1119" style="position:absolute;left:33656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61" o:spid="_x0000_s1120" style="position:absolute;left:34022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62" o:spid="_x0000_s1121" style="position:absolute;left:34387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63" o:spid="_x0000_s1122" style="position:absolute;left:34753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64" o:spid="_x0000_s1123" style="position:absolute;left:35119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65" o:spid="_x0000_s1124" style="position:absolute;left:35485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66" o:spid="_x0000_s1125" style="position:absolute;left:35850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67" o:spid="_x0000_s1126" style="position:absolute;left:36216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68" o:spid="_x0000_s1127" style="position:absolute;left:36582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69" o:spid="_x0000_s1128" style="position:absolute;left:36948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70" o:spid="_x0000_s1129" style="position:absolute;left:37313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71" o:spid="_x0000_s1130" style="position:absolute;left:37683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72" o:spid="_x0000_s1131" style="position:absolute;left:38049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73" o:spid="_x0000_s1132" style="position:absolute;left:38414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74" o:spid="_x0000_s1133" style="position:absolute;left:38780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75" o:spid="_x0000_s1134" style="position:absolute;left:39146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76" o:spid="_x0000_s1135" style="position:absolute;left:39512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77" o:spid="_x0000_s1136" style="position:absolute;left:39878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78" o:spid="_x0000_s1137" style="position:absolute;left:40243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79" o:spid="_x0000_s1138" style="position:absolute;left:40609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80" o:spid="_x0000_s1139" style="position:absolute;left:40975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" path="m,l18288,r,9144l,9144,,e" fillcolor="black" stroked="f" strokeweight="0">
                  <v:stroke miterlimit="83231f" joinstyle="miter"/>
                  <v:path arrowok="t" textboxrect="0,0,18288,9144"/>
                </v:shape>
                <v:shape id="Shape 20781" o:spid="_x0000_s1140" style="position:absolute;left:41341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" path="m,l18288,r,9144l,9144,,e" fillcolor="black" stroked="f" strokeweight="0">
                  <v:stroke miterlimit="83231f" joinstyle="miter"/>
                  <v:path arrowok="t" textboxrect="0,0,18288,9144"/>
                </v:shape>
                <w10:anchorlock/>
              </v:group>
            </w:pict>
          </mc:Fallback>
        </mc:AlternateConten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14:paraId="58A1FCC9" w14:textId="77777777" w:rsidR="002C5A84" w:rsidRDefault="002C5A84" w:rsidP="002C5A84">
      <w:pPr>
        <w:tabs>
          <w:tab w:val="center" w:pos="2861"/>
          <w:tab w:val="center" w:pos="3569"/>
          <w:tab w:val="center" w:pos="4277"/>
          <w:tab w:val="center" w:pos="4985"/>
          <w:tab w:val="center" w:pos="5694"/>
          <w:tab w:val="center" w:pos="6402"/>
          <w:tab w:val="center" w:pos="7110"/>
          <w:tab w:val="center" w:pos="7819"/>
        </w:tabs>
        <w:spacing w:after="7" w:line="259" w:lineRule="auto"/>
        <w:ind w:left="-15"/>
      </w:pPr>
      <w:r>
        <w:t xml:space="preserve"> </w:t>
      </w:r>
      <w:r>
        <w:tab/>
        <w:t xml:space="preserve">  </w:t>
      </w:r>
      <w:r>
        <w:tab/>
        <w:t xml:space="preserve">  </w:t>
      </w:r>
      <w:r>
        <w:tab/>
        <w:t xml:space="preserve">  </w:t>
      </w:r>
      <w:r>
        <w:tab/>
        <w:t xml:space="preserve">  </w:t>
      </w:r>
      <w:r>
        <w:tab/>
        <w:t xml:space="preserve">  </w:t>
      </w:r>
      <w:r>
        <w:tab/>
        <w:t xml:space="preserve">  </w:t>
      </w:r>
      <w:r>
        <w:tab/>
        <w:t xml:space="preserve">  </w:t>
      </w:r>
      <w:r>
        <w:tab/>
      </w:r>
      <w:r>
        <w:rPr>
          <w:color w:val="FFFFFF"/>
        </w:rPr>
        <w:t>.</w:t>
      </w:r>
      <w:r>
        <w:t xml:space="preserve">  </w:t>
      </w:r>
    </w:p>
    <w:p w14:paraId="602F9953" w14:textId="77777777" w:rsidR="00614436" w:rsidRDefault="00614436" w:rsidP="00614436">
      <w:pPr>
        <w:ind w:left="5"/>
      </w:pPr>
      <w:r>
        <w:t xml:space="preserve">Počet dnů absence:    </w:t>
      </w:r>
    </w:p>
    <w:p w14:paraId="596B7F9D" w14:textId="77777777" w:rsidR="002C5A84" w:rsidRDefault="002C5A84" w:rsidP="002C5A84">
      <w:pPr>
        <w:spacing w:after="280" w:line="259" w:lineRule="auto"/>
      </w:pPr>
      <w:r>
        <w:t xml:space="preserve"> </w:t>
      </w:r>
    </w:p>
    <w:p w14:paraId="0A149CB7" w14:textId="77777777" w:rsidR="00614436" w:rsidRDefault="00614436" w:rsidP="002C5A84">
      <w:pPr>
        <w:tabs>
          <w:tab w:val="center" w:pos="2861"/>
          <w:tab w:val="center" w:pos="3569"/>
          <w:tab w:val="center" w:pos="4277"/>
          <w:tab w:val="center" w:pos="4971"/>
          <w:tab w:val="center" w:pos="5679"/>
          <w:tab w:val="center" w:pos="6387"/>
        </w:tabs>
        <w:ind w:left="-5"/>
      </w:pPr>
    </w:p>
    <w:p w14:paraId="0C0B86A6" w14:textId="53CCDDB7" w:rsidR="002C5A84" w:rsidRDefault="002C5A84" w:rsidP="002C5A84">
      <w:pPr>
        <w:tabs>
          <w:tab w:val="center" w:pos="2861"/>
          <w:tab w:val="center" w:pos="3569"/>
          <w:tab w:val="center" w:pos="4277"/>
          <w:tab w:val="center" w:pos="4971"/>
          <w:tab w:val="center" w:pos="5679"/>
          <w:tab w:val="center" w:pos="6387"/>
        </w:tabs>
        <w:ind w:left="-5"/>
      </w:pPr>
      <w:r>
        <w:t xml:space="preserve">Navrhovaná známka (1-5):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</w:t>
      </w:r>
      <w:r>
        <w:tab/>
        <w:t xml:space="preserve">  </w:t>
      </w:r>
      <w:r>
        <w:tab/>
        <w:t xml:space="preserve">  </w:t>
      </w:r>
    </w:p>
    <w:p w14:paraId="31395543" w14:textId="77777777" w:rsidR="002C5A84" w:rsidRDefault="002C5A84" w:rsidP="002C5A84">
      <w:pPr>
        <w:ind w:left="5"/>
      </w:pPr>
    </w:p>
    <w:p w14:paraId="7F88C5B3" w14:textId="77777777" w:rsidR="002C5A84" w:rsidRDefault="002C5A84" w:rsidP="002C5A84">
      <w:pPr>
        <w:ind w:left="5"/>
      </w:pPr>
    </w:p>
    <w:p w14:paraId="3D15667A" w14:textId="371E4DAC" w:rsidR="002C5A84" w:rsidRDefault="00614436" w:rsidP="002C5A84">
      <w:pPr>
        <w:ind w:left="5"/>
      </w:pPr>
      <w:r>
        <w:t>Hodnocení provedl</w:t>
      </w:r>
      <w:r w:rsidR="002C5A84">
        <w:t xml:space="preserve">:    </w:t>
      </w:r>
    </w:p>
    <w:p w14:paraId="7909394C" w14:textId="77777777" w:rsidR="002C5A84" w:rsidRDefault="002C5A84" w:rsidP="002C5A84">
      <w:pPr>
        <w:spacing w:after="224" w:line="259" w:lineRule="auto"/>
        <w:jc w:val="right"/>
      </w:pPr>
      <w:r>
        <w:t xml:space="preserve">  </w:t>
      </w:r>
    </w:p>
    <w:p w14:paraId="71E816C9" w14:textId="77777777" w:rsidR="002C5A84" w:rsidRDefault="002C5A84" w:rsidP="002C5A84">
      <w:pPr>
        <w:spacing w:after="221" w:line="259" w:lineRule="auto"/>
      </w:pPr>
      <w:r>
        <w:t xml:space="preserve"> </w:t>
      </w:r>
    </w:p>
    <w:p w14:paraId="6FBF18B9" w14:textId="77777777" w:rsidR="002C5A84" w:rsidRDefault="002C5A84" w:rsidP="002C5A84">
      <w:pPr>
        <w:spacing w:after="259" w:line="259" w:lineRule="auto"/>
      </w:pPr>
      <w:r>
        <w:t xml:space="preserve"> </w:t>
      </w:r>
    </w:p>
    <w:p w14:paraId="11246D37" w14:textId="77777777" w:rsidR="002C5A84" w:rsidRDefault="002C5A84" w:rsidP="002C5A84">
      <w:pPr>
        <w:tabs>
          <w:tab w:val="center" w:pos="2153"/>
          <w:tab w:val="center" w:pos="2861"/>
          <w:tab w:val="center" w:pos="3569"/>
          <w:tab w:val="center" w:pos="5532"/>
          <w:tab w:val="center" w:pos="7110"/>
          <w:tab w:val="center" w:pos="7818"/>
          <w:tab w:val="center" w:pos="8529"/>
        </w:tabs>
        <w:spacing w:line="259" w:lineRule="auto"/>
      </w:pPr>
      <w:r>
        <w:rPr>
          <w:rFonts w:ascii="Calibri" w:eastAsia="Calibri" w:hAnsi="Calibri" w:cs="Calibri"/>
        </w:rPr>
        <w:t>Podpis hodnotitele:</w:t>
      </w:r>
      <w:r w:rsidRPr="003045DC">
        <w:rPr>
          <w:rFonts w:ascii="Calibri" w:eastAsia="Calibri" w:hAnsi="Calibri" w:cs="Calibri"/>
          <w:u w:val="dotted" w:color="000000"/>
        </w:rPr>
        <w:t xml:space="preserve"> </w:t>
      </w:r>
      <w:r w:rsidRPr="003045DC">
        <w:rPr>
          <w:rFonts w:ascii="Calibri" w:eastAsia="Calibri" w:hAnsi="Calibri" w:cs="Calibri"/>
          <w:u w:val="dotted" w:color="000000"/>
        </w:rPr>
        <w:tab/>
        <w:t xml:space="preserve"> </w:t>
      </w:r>
      <w:r w:rsidRPr="003045DC">
        <w:rPr>
          <w:rFonts w:ascii="Calibri" w:eastAsia="Calibri" w:hAnsi="Calibri" w:cs="Calibri"/>
          <w:u w:val="dotted" w:color="000000"/>
        </w:rPr>
        <w:tab/>
        <w:t xml:space="preserve"> </w:t>
      </w:r>
      <w:r w:rsidRPr="003045DC">
        <w:rPr>
          <w:rFonts w:ascii="Calibri" w:eastAsia="Calibri" w:hAnsi="Calibri" w:cs="Calibri"/>
          <w:u w:val="dotted" w:color="000000"/>
        </w:rPr>
        <w:tab/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ab/>
        <w:t xml:space="preserve"> </w:t>
      </w:r>
      <w:r>
        <w:t>razítko firmy:</w:t>
      </w:r>
      <w:r w:rsidRPr="003045DC">
        <w:rPr>
          <w:u w:val="dotted" w:color="000000"/>
        </w:rPr>
        <w:t xml:space="preserve"> </w:t>
      </w:r>
      <w:r w:rsidRPr="003045DC">
        <w:rPr>
          <w:u w:val="dotted" w:color="000000"/>
        </w:rPr>
        <w:tab/>
        <w:t xml:space="preserve"> </w:t>
      </w:r>
      <w:r w:rsidRPr="003045DC">
        <w:rPr>
          <w:u w:val="dotted" w:color="000000"/>
        </w:rPr>
        <w:tab/>
        <w:t xml:space="preserve"> </w:t>
      </w:r>
      <w:r w:rsidRPr="003045DC">
        <w:rPr>
          <w:u w:val="dotted" w:color="000000"/>
        </w:rPr>
        <w:tab/>
      </w:r>
      <w:r>
        <w:rPr>
          <w:rFonts w:ascii="Calibri" w:eastAsia="Calibri" w:hAnsi="Calibri" w:cs="Calibri"/>
        </w:rPr>
        <w:t xml:space="preserve"> </w:t>
      </w:r>
      <w:r>
        <w:t xml:space="preserve"> </w:t>
      </w:r>
    </w:p>
    <w:p w14:paraId="37183435" w14:textId="77777777" w:rsidR="002C5A84" w:rsidRDefault="002C5A84" w:rsidP="00AC3B6A">
      <w:pPr>
        <w:rPr>
          <w:b/>
          <w:u w:val="single"/>
        </w:rPr>
      </w:pPr>
    </w:p>
    <w:p w14:paraId="71B25995" w14:textId="77777777" w:rsidR="002C5A84" w:rsidRDefault="002C5A84" w:rsidP="00AC3B6A">
      <w:pPr>
        <w:rPr>
          <w:b/>
          <w:u w:val="single"/>
        </w:rPr>
      </w:pPr>
    </w:p>
    <w:bookmarkEnd w:id="0"/>
    <w:p w14:paraId="475C4AB7" w14:textId="498169E0" w:rsidR="007107D7" w:rsidRPr="00454A9C" w:rsidRDefault="007107D7" w:rsidP="007107D7">
      <w:pPr>
        <w:ind w:left="3420"/>
        <w:jc w:val="center"/>
        <w:rPr>
          <w:rFonts w:ascii="Montserrat Medium" w:hAnsi="Montserrat Medium" w:cs="Arial"/>
          <w:sz w:val="20"/>
        </w:rPr>
      </w:pPr>
    </w:p>
    <w:sectPr w:rsidR="007107D7" w:rsidRPr="00454A9C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67D78D" w14:textId="77777777" w:rsidR="00573D18" w:rsidRDefault="00573D18" w:rsidP="00D02542">
      <w:r>
        <w:separator/>
      </w:r>
    </w:p>
  </w:endnote>
  <w:endnote w:type="continuationSeparator" w:id="0">
    <w:p w14:paraId="24FE79C5" w14:textId="77777777" w:rsidR="00573D18" w:rsidRDefault="00573D18" w:rsidP="00D02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Montserrat Medium">
    <w:panose1 w:val="00000000000000000000"/>
    <w:charset w:val="EE"/>
    <w:family w:val="auto"/>
    <w:pitch w:val="variable"/>
    <w:sig w:usb0="A00002FF" w:usb1="4000207B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10AC8" w14:textId="77777777" w:rsidR="009A7CE0" w:rsidRDefault="009A7CE0">
    <w:pPr>
      <w:pStyle w:val="Zpa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4110AF91" wp14:editId="382C238B">
          <wp:simplePos x="0" y="0"/>
          <wp:positionH relativeFrom="column">
            <wp:posOffset>4831080</wp:posOffset>
          </wp:positionH>
          <wp:positionV relativeFrom="paragraph">
            <wp:posOffset>-281940</wp:posOffset>
          </wp:positionV>
          <wp:extent cx="1458377" cy="633243"/>
          <wp:effectExtent l="0" t="0" r="8890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prisp_organizace_MSK_grey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8377" cy="6332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CF46F" w14:textId="77777777" w:rsidR="00573D18" w:rsidRDefault="00573D18" w:rsidP="00D02542">
      <w:r>
        <w:separator/>
      </w:r>
    </w:p>
  </w:footnote>
  <w:footnote w:type="continuationSeparator" w:id="0">
    <w:p w14:paraId="24FAAA7F" w14:textId="77777777" w:rsidR="00573D18" w:rsidRDefault="00573D18" w:rsidP="00D025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6ABD5F" w14:textId="77777777" w:rsidR="00D02542" w:rsidRPr="009A7CE0" w:rsidRDefault="00A2533C" w:rsidP="009A7CE0">
    <w:pPr>
      <w:pStyle w:val="Zhlav"/>
      <w:jc w:val="center"/>
    </w:pPr>
    <w:r w:rsidRPr="00BD4116">
      <w:rPr>
        <w:noProof/>
      </w:rPr>
      <w:drawing>
        <wp:anchor distT="0" distB="0" distL="114300" distR="114300" simplePos="0" relativeHeight="251663360" behindDoc="0" locked="0" layoutInCell="1" allowOverlap="1" wp14:anchorId="5191A36C" wp14:editId="5B37502F">
          <wp:simplePos x="0" y="0"/>
          <wp:positionH relativeFrom="margin">
            <wp:posOffset>5221605</wp:posOffset>
          </wp:positionH>
          <wp:positionV relativeFrom="margin">
            <wp:posOffset>-648970</wp:posOffset>
          </wp:positionV>
          <wp:extent cx="1130300" cy="419100"/>
          <wp:effectExtent l="0" t="0" r="0" b="0"/>
          <wp:wrapSquare wrapText="bothSides"/>
          <wp:docPr id="38" name="Obrázek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Obrázek 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0300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40BEEC4" wp14:editId="08D3D14A">
          <wp:simplePos x="0" y="0"/>
          <wp:positionH relativeFrom="margin">
            <wp:posOffset>-350520</wp:posOffset>
          </wp:positionH>
          <wp:positionV relativeFrom="margin">
            <wp:posOffset>-801370</wp:posOffset>
          </wp:positionV>
          <wp:extent cx="2045970" cy="692785"/>
          <wp:effectExtent l="0" t="0" r="0" b="0"/>
          <wp:wrapSquare wrapText="bothSides"/>
          <wp:docPr id="37" name="Obrázek 37" descr="Obsah obrázku text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Obrázek 37" descr="Obsah obrázku text&#10;&#10;Popis byl vytvořen automaticky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45970" cy="6927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653D5F"/>
    <w:multiLevelType w:val="hybridMultilevel"/>
    <w:tmpl w:val="FC7E22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9884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14"/>
    <w:rsid w:val="000043D0"/>
    <w:rsid w:val="000A1009"/>
    <w:rsid w:val="002C5A84"/>
    <w:rsid w:val="003045DC"/>
    <w:rsid w:val="003400D5"/>
    <w:rsid w:val="003715E1"/>
    <w:rsid w:val="003812A2"/>
    <w:rsid w:val="003F1E5F"/>
    <w:rsid w:val="00454A9C"/>
    <w:rsid w:val="004F0014"/>
    <w:rsid w:val="005134BA"/>
    <w:rsid w:val="005250A2"/>
    <w:rsid w:val="00573D18"/>
    <w:rsid w:val="005F5BCC"/>
    <w:rsid w:val="00614436"/>
    <w:rsid w:val="007107D7"/>
    <w:rsid w:val="0073131D"/>
    <w:rsid w:val="007D07CE"/>
    <w:rsid w:val="008A5AD0"/>
    <w:rsid w:val="00947DCE"/>
    <w:rsid w:val="00975FAB"/>
    <w:rsid w:val="009A13FD"/>
    <w:rsid w:val="009A62B6"/>
    <w:rsid w:val="009A7CE0"/>
    <w:rsid w:val="00A2533C"/>
    <w:rsid w:val="00A74708"/>
    <w:rsid w:val="00AC3B6A"/>
    <w:rsid w:val="00B16BFE"/>
    <w:rsid w:val="00B622F1"/>
    <w:rsid w:val="00C60ADD"/>
    <w:rsid w:val="00D02542"/>
    <w:rsid w:val="00E17D86"/>
    <w:rsid w:val="00E4180E"/>
    <w:rsid w:val="00E7442E"/>
    <w:rsid w:val="00F9210C"/>
    <w:rsid w:val="00FC1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941B4F"/>
  <w15:chartTrackingRefBased/>
  <w15:docId w15:val="{598D8D01-A8A6-43FF-9211-17A748A65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A100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0254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02542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D0254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02542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0254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2542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0A1009"/>
    <w:pPr>
      <w:ind w:left="720"/>
      <w:contextualSpacing/>
    </w:pPr>
  </w:style>
  <w:style w:type="paragraph" w:customStyle="1" w:styleId="Style3">
    <w:name w:val="Style3"/>
    <w:basedOn w:val="Normln"/>
    <w:uiPriority w:val="99"/>
    <w:rsid w:val="00AC3B6A"/>
  </w:style>
  <w:style w:type="paragraph" w:customStyle="1" w:styleId="Style5">
    <w:name w:val="Style5"/>
    <w:basedOn w:val="Normln"/>
    <w:uiPriority w:val="99"/>
    <w:rsid w:val="00AC3B6A"/>
    <w:pPr>
      <w:spacing w:line="278" w:lineRule="exact"/>
      <w:ind w:firstLine="1128"/>
    </w:pPr>
  </w:style>
  <w:style w:type="paragraph" w:customStyle="1" w:styleId="Style6">
    <w:name w:val="Style6"/>
    <w:basedOn w:val="Normln"/>
    <w:uiPriority w:val="99"/>
    <w:rsid w:val="00AC3B6A"/>
  </w:style>
  <w:style w:type="paragraph" w:customStyle="1" w:styleId="Style7">
    <w:name w:val="Style7"/>
    <w:basedOn w:val="Normln"/>
    <w:uiPriority w:val="99"/>
    <w:rsid w:val="00AC3B6A"/>
  </w:style>
  <w:style w:type="character" w:customStyle="1" w:styleId="FontStyle11">
    <w:name w:val="Font Style11"/>
    <w:basedOn w:val="Standardnpsmoodstavce"/>
    <w:uiPriority w:val="99"/>
    <w:rsid w:val="00AC3B6A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13">
    <w:name w:val="Font Style13"/>
    <w:basedOn w:val="Standardnpsmoodstavce"/>
    <w:uiPriority w:val="99"/>
    <w:rsid w:val="00AC3B6A"/>
    <w:rPr>
      <w:rFonts w:ascii="Times New Roman" w:hAnsi="Times New Roman" w:cs="Times New Roman" w:hint="default"/>
      <w:sz w:val="24"/>
      <w:szCs w:val="24"/>
    </w:rPr>
  </w:style>
  <w:style w:type="paragraph" w:customStyle="1" w:styleId="Default">
    <w:name w:val="Default"/>
    <w:rsid w:val="002C5A84"/>
    <w:pPr>
      <w:autoSpaceDE w:val="0"/>
      <w:autoSpaceDN w:val="0"/>
      <w:adjustRightInd w:val="0"/>
    </w:pPr>
    <w:rPr>
      <w:rFonts w:ascii="Arial" w:eastAsiaTheme="minorEastAsia" w:hAnsi="Arial" w:cs="Arial"/>
      <w:color w:val="000000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20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le\Desktop\Hlavi&#269;ky%20&#352;ABLONY\Hlavi&#269;kov&#253;%20pap&#237;r%20obecn&#253;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4F1609-74D9-4293-AC27-E58455A23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 obecný</Template>
  <TotalTime>0</TotalTime>
  <Pages>2</Pages>
  <Words>181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Střední průmyslová škola, Ostrava – Vítkovice, příspěvková organizace</vt:lpstr>
    </vt:vector>
  </TitlesOfParts>
  <Company>SPŠ Ostrava - Vítkovice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Střední průmyslová škola, Ostrava – Vítkovice, příspěvková organizace</dc:title>
  <dc:subject/>
  <dc:creator>Fleišman Luděk</dc:creator>
  <cp:keywords/>
  <dc:description/>
  <cp:lastModifiedBy>Hečko Aleš</cp:lastModifiedBy>
  <cp:revision>2</cp:revision>
  <cp:lastPrinted>2015-01-07T06:51:00Z</cp:lastPrinted>
  <dcterms:created xsi:type="dcterms:W3CDTF">2026-09-30T04:27:00Z</dcterms:created>
  <dcterms:modified xsi:type="dcterms:W3CDTF">2026-09-30T04:27:00Z</dcterms:modified>
</cp:coreProperties>
</file>