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28CA99" w14:textId="401DD198" w:rsidR="003C4B67" w:rsidRDefault="00FA1652" w:rsidP="00E212A9">
      <w:pPr>
        <w:spacing w:before="120" w:after="0"/>
        <w:jc w:val="center"/>
        <w:rPr>
          <w:rFonts w:ascii="Montserrat Medium" w:hAnsi="Montserrat Medium" w:cs="Arial"/>
          <w:b/>
          <w:caps/>
          <w:sz w:val="24"/>
          <w:szCs w:val="24"/>
        </w:rPr>
      </w:pPr>
      <w:r>
        <w:rPr>
          <w:rFonts w:ascii="Montserrat Medium" w:hAnsi="Montserrat Medium" w:cs="Arial"/>
          <w:b/>
          <w:caps/>
          <w:sz w:val="24"/>
          <w:szCs w:val="24"/>
        </w:rPr>
        <w:t>Přihláška k praktické</w:t>
      </w:r>
      <w:r w:rsidR="003C4B67" w:rsidRPr="00AD62D0">
        <w:rPr>
          <w:rFonts w:ascii="Montserrat Medium" w:hAnsi="Montserrat Medium" w:cs="Arial"/>
          <w:b/>
          <w:caps/>
          <w:sz w:val="24"/>
          <w:szCs w:val="24"/>
        </w:rPr>
        <w:t xml:space="preserve"> maturitní zkouš</w:t>
      </w:r>
      <w:r>
        <w:rPr>
          <w:rFonts w:ascii="Montserrat Medium" w:hAnsi="Montserrat Medium" w:cs="Arial"/>
          <w:b/>
          <w:caps/>
          <w:sz w:val="24"/>
          <w:szCs w:val="24"/>
        </w:rPr>
        <w:t>ce.</w:t>
      </w:r>
    </w:p>
    <w:p w14:paraId="6F680D4A" w14:textId="2F9B34AE" w:rsidR="00FA1652" w:rsidRPr="00AD62D0" w:rsidRDefault="00FA1652" w:rsidP="00E212A9">
      <w:pPr>
        <w:spacing w:before="120" w:after="0"/>
        <w:jc w:val="center"/>
        <w:rPr>
          <w:rFonts w:ascii="Montserrat Medium" w:hAnsi="Montserrat Medium" w:cs="Arial"/>
          <w:b/>
          <w:caps/>
          <w:sz w:val="24"/>
          <w:szCs w:val="24"/>
        </w:rPr>
      </w:pPr>
      <w:r>
        <w:rPr>
          <w:rFonts w:ascii="Montserrat Medium" w:hAnsi="Montserrat Medium" w:cs="Arial"/>
          <w:b/>
          <w:caps/>
          <w:sz w:val="24"/>
          <w:szCs w:val="24"/>
        </w:rPr>
        <w:t>FORMA – VYPRACOVÁNÍ maturitní práce a její obhajoba před zkušební maturitní komisí</w:t>
      </w:r>
    </w:p>
    <w:p w14:paraId="7CF110B1" w14:textId="07716689" w:rsidR="003C4B67" w:rsidRPr="00AD62D0" w:rsidRDefault="003C4B67" w:rsidP="00E212A9">
      <w:pPr>
        <w:spacing w:before="120" w:after="0" w:line="240" w:lineRule="auto"/>
        <w:jc w:val="center"/>
        <w:rPr>
          <w:rFonts w:ascii="Montserrat Medium" w:hAnsi="Montserrat Medium" w:cs="Arial"/>
          <w:b/>
          <w:sz w:val="20"/>
          <w:szCs w:val="20"/>
        </w:rPr>
      </w:pPr>
      <w:r w:rsidRPr="00AD62D0">
        <w:rPr>
          <w:rFonts w:ascii="Montserrat Medium" w:hAnsi="Montserrat Medium" w:cs="Arial"/>
          <w:b/>
          <w:sz w:val="20"/>
          <w:szCs w:val="20"/>
        </w:rPr>
        <w:t>Školní rok 20</w:t>
      </w:r>
      <w:r w:rsidR="00AD62D0">
        <w:rPr>
          <w:rFonts w:ascii="Montserrat Medium" w:hAnsi="Montserrat Medium" w:cs="Arial"/>
          <w:b/>
          <w:sz w:val="20"/>
          <w:szCs w:val="20"/>
        </w:rPr>
        <w:t>2</w:t>
      </w:r>
      <w:r w:rsidR="00FF741F">
        <w:rPr>
          <w:rFonts w:ascii="Montserrat Medium" w:hAnsi="Montserrat Medium" w:cs="Arial"/>
          <w:b/>
          <w:sz w:val="20"/>
          <w:szCs w:val="20"/>
        </w:rPr>
        <w:t>4</w:t>
      </w:r>
      <w:r w:rsidRPr="00AD62D0">
        <w:rPr>
          <w:rFonts w:ascii="Montserrat Medium" w:hAnsi="Montserrat Medium" w:cs="Arial"/>
          <w:b/>
          <w:sz w:val="20"/>
          <w:szCs w:val="20"/>
        </w:rPr>
        <w:t>/20</w:t>
      </w:r>
      <w:r w:rsidR="00AD62D0">
        <w:rPr>
          <w:rFonts w:ascii="Montserrat Medium" w:hAnsi="Montserrat Medium" w:cs="Arial"/>
          <w:b/>
          <w:sz w:val="20"/>
          <w:szCs w:val="20"/>
        </w:rPr>
        <w:t>2</w:t>
      </w:r>
      <w:r w:rsidR="00FF741F">
        <w:rPr>
          <w:rFonts w:ascii="Montserrat Medium" w:hAnsi="Montserrat Medium" w:cs="Arial"/>
          <w:b/>
          <w:sz w:val="20"/>
          <w:szCs w:val="20"/>
        </w:rPr>
        <w:t>5</w:t>
      </w:r>
    </w:p>
    <w:p w14:paraId="471A5095" w14:textId="77777777" w:rsidR="003C4B67" w:rsidRPr="00AD62D0" w:rsidRDefault="00E212A9" w:rsidP="00E212A9">
      <w:pPr>
        <w:tabs>
          <w:tab w:val="right" w:pos="9072"/>
        </w:tabs>
        <w:spacing w:before="240" w:after="0" w:line="240" w:lineRule="auto"/>
        <w:rPr>
          <w:rFonts w:ascii="Montserrat Medium" w:hAnsi="Montserrat Medium" w:cs="Arial"/>
          <w:sz w:val="20"/>
          <w:szCs w:val="20"/>
        </w:rPr>
      </w:pPr>
      <w:r w:rsidRPr="00AD62D0">
        <w:rPr>
          <w:rFonts w:ascii="Montserrat Medium" w:hAnsi="Montserrat Medium" w:cs="Arial"/>
          <w:sz w:val="20"/>
          <w:szCs w:val="20"/>
        </w:rPr>
        <w:t>Kód a název o</w:t>
      </w:r>
      <w:r w:rsidR="003C4B67" w:rsidRPr="00AD62D0">
        <w:rPr>
          <w:rFonts w:ascii="Montserrat Medium" w:hAnsi="Montserrat Medium" w:cs="Arial"/>
          <w:sz w:val="20"/>
          <w:szCs w:val="20"/>
        </w:rPr>
        <w:t>bor</w:t>
      </w:r>
      <w:r w:rsidRPr="00AD62D0">
        <w:rPr>
          <w:rFonts w:ascii="Montserrat Medium" w:hAnsi="Montserrat Medium" w:cs="Arial"/>
          <w:sz w:val="20"/>
          <w:szCs w:val="20"/>
        </w:rPr>
        <w:t>u</w:t>
      </w:r>
      <w:r w:rsidR="003C4B67" w:rsidRPr="00AD62D0">
        <w:rPr>
          <w:rFonts w:ascii="Montserrat Medium" w:hAnsi="Montserrat Medium" w:cs="Arial"/>
          <w:sz w:val="20"/>
          <w:szCs w:val="20"/>
        </w:rPr>
        <w:t>:</w:t>
      </w:r>
    </w:p>
    <w:p w14:paraId="57924EC0" w14:textId="503CB30F" w:rsidR="003C4B67" w:rsidRDefault="00FA1652" w:rsidP="00E212A9">
      <w:pPr>
        <w:tabs>
          <w:tab w:val="right" w:pos="9072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>
        <w:rPr>
          <w:rFonts w:ascii="Montserrat Medium" w:hAnsi="Montserrat Medium" w:cs="Arial"/>
          <w:sz w:val="20"/>
          <w:szCs w:val="20"/>
        </w:rPr>
        <w:t>Třída:</w:t>
      </w:r>
    </w:p>
    <w:p w14:paraId="43AE3964" w14:textId="10A9C338" w:rsidR="00FA1652" w:rsidRPr="00AD62D0" w:rsidRDefault="00FA1652" w:rsidP="00E212A9">
      <w:pPr>
        <w:tabs>
          <w:tab w:val="right" w:pos="9072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>
        <w:rPr>
          <w:rFonts w:ascii="Montserrat Medium" w:hAnsi="Montserrat Medium" w:cs="Arial"/>
          <w:sz w:val="20"/>
          <w:szCs w:val="20"/>
        </w:rPr>
        <w:t>Jméno:</w:t>
      </w:r>
    </w:p>
    <w:p w14:paraId="22E407CC" w14:textId="54A17F8D" w:rsidR="00E212A9" w:rsidRDefault="00E212A9" w:rsidP="00E212A9">
      <w:pPr>
        <w:tabs>
          <w:tab w:val="right" w:pos="9072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52A722B5" w14:textId="70EB5577" w:rsidR="00FA1652" w:rsidRDefault="00FA1652" w:rsidP="00E212A9">
      <w:pPr>
        <w:tabs>
          <w:tab w:val="right" w:pos="9072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59FAE845" w14:textId="77777777" w:rsidR="007B7DC1" w:rsidRPr="007B7DC1" w:rsidRDefault="007B7DC1" w:rsidP="00E212A9">
      <w:pPr>
        <w:tabs>
          <w:tab w:val="right" w:pos="9072"/>
        </w:tabs>
        <w:spacing w:after="0" w:line="240" w:lineRule="auto"/>
        <w:rPr>
          <w:rFonts w:ascii="Montserrat Medium" w:hAnsi="Montserrat Medium" w:cs="Arial"/>
          <w:sz w:val="32"/>
          <w:szCs w:val="32"/>
        </w:rPr>
      </w:pPr>
      <w:r w:rsidRPr="007B7DC1">
        <w:rPr>
          <w:rFonts w:ascii="Montserrat Medium" w:hAnsi="Montserrat Medium" w:cs="Arial"/>
          <w:sz w:val="32"/>
          <w:szCs w:val="32"/>
        </w:rPr>
        <w:t>Zadání maturitní práce</w:t>
      </w:r>
    </w:p>
    <w:p w14:paraId="615A130D" w14:textId="77777777" w:rsidR="007B7DC1" w:rsidRDefault="007B7DC1" w:rsidP="00E212A9">
      <w:pPr>
        <w:tabs>
          <w:tab w:val="right" w:pos="9072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0F3A9CA9" w14:textId="09AD887F" w:rsidR="00FA1652" w:rsidRPr="00AD62D0" w:rsidRDefault="00FA1652" w:rsidP="00E212A9">
      <w:pPr>
        <w:tabs>
          <w:tab w:val="right" w:pos="9072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>
        <w:rPr>
          <w:rFonts w:ascii="Montserrat Medium" w:hAnsi="Montserrat Medium" w:cs="Arial"/>
          <w:sz w:val="20"/>
          <w:szCs w:val="20"/>
        </w:rPr>
        <w:t>Téma:</w:t>
      </w:r>
    </w:p>
    <w:p w14:paraId="210BF41A" w14:textId="4E4A4447" w:rsidR="00E212A9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122A40D8" w14:textId="7A066B44" w:rsidR="007B7DC1" w:rsidRDefault="007B7DC1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634E16DF" w14:textId="45D05CED" w:rsidR="007B7DC1" w:rsidRDefault="007B7DC1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6589C9DC" w14:textId="565861E2" w:rsidR="007B7DC1" w:rsidRDefault="007B7DC1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>
        <w:rPr>
          <w:rFonts w:ascii="Montserrat Medium" w:hAnsi="Montserrat Medium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7AFEEF3" w14:textId="536E9D91" w:rsidR="00A86EFB" w:rsidRDefault="00A86EFB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559FB3D8" w14:textId="672D9B70" w:rsidR="00A86EFB" w:rsidRDefault="00A86EFB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>
        <w:rPr>
          <w:rFonts w:ascii="Montserrat Medium" w:hAnsi="Montserrat Medium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4345062F" w14:textId="4A0B0C3F" w:rsidR="007B7DC1" w:rsidRDefault="007B7DC1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24E19831" w14:textId="7D985854" w:rsidR="007B7DC1" w:rsidRDefault="007B7DC1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62A05EDD" w14:textId="77777777" w:rsidR="00E212A9" w:rsidRPr="00AD62D0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3D6420D2" w14:textId="77777777" w:rsidR="00E212A9" w:rsidRPr="00AD62D0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454BFEA4" w14:textId="77777777" w:rsidR="00E212A9" w:rsidRPr="00AD62D0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0F74B811" w14:textId="77777777" w:rsidR="00E212A9" w:rsidRPr="00AD62D0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0BC61987" w14:textId="06F45370" w:rsidR="00E212A9" w:rsidRDefault="00FA1BB6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 w:rsidRPr="00AD62D0">
        <w:rPr>
          <w:rFonts w:ascii="Montserrat Medium" w:hAnsi="Montserrat Medium" w:cs="Arial"/>
          <w:sz w:val="20"/>
          <w:szCs w:val="20"/>
        </w:rPr>
        <w:t xml:space="preserve">V Ostravě – Vítkovicích </w:t>
      </w:r>
      <w:r w:rsidR="00482723" w:rsidRPr="00AD62D0">
        <w:rPr>
          <w:rFonts w:ascii="Montserrat Medium" w:hAnsi="Montserrat Medium" w:cs="Arial"/>
          <w:sz w:val="20"/>
          <w:szCs w:val="20"/>
        </w:rPr>
        <w:t xml:space="preserve">dne: </w:t>
      </w:r>
      <w:r w:rsidR="00482723">
        <w:rPr>
          <w:rFonts w:ascii="Montserrat Medium" w:hAnsi="Montserrat Medium" w:cs="Arial"/>
          <w:sz w:val="20"/>
          <w:szCs w:val="20"/>
        </w:rPr>
        <w:t xml:space="preserve"> </w:t>
      </w:r>
      <w:r w:rsidR="007B7DC1">
        <w:rPr>
          <w:rFonts w:ascii="Montserrat Medium" w:hAnsi="Montserrat Medium" w:cs="Arial"/>
          <w:sz w:val="20"/>
          <w:szCs w:val="20"/>
        </w:rPr>
        <w:t xml:space="preserve">                                                     ………………………………………………………….</w:t>
      </w:r>
    </w:p>
    <w:p w14:paraId="0845D9F8" w14:textId="179420A5" w:rsidR="007B7DC1" w:rsidRPr="00AD62D0" w:rsidRDefault="007B7DC1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>
        <w:rPr>
          <w:rFonts w:ascii="Montserrat Medium" w:hAnsi="Montserrat Medium" w:cs="Arial"/>
          <w:sz w:val="20"/>
          <w:szCs w:val="20"/>
        </w:rPr>
        <w:t xml:space="preserve">                                                                                                                            Podpis žáka:</w:t>
      </w:r>
    </w:p>
    <w:p w14:paraId="49CE101B" w14:textId="0581331A" w:rsidR="00FA1BB6" w:rsidRPr="00AD62D0" w:rsidRDefault="00FA1BB6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014CC144" w14:textId="2A47412B" w:rsidR="00FA1BB6" w:rsidRDefault="00FA1BB6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0A9BDFD9" w14:textId="18E7376A" w:rsidR="007B7DC1" w:rsidRPr="00AD62D0" w:rsidRDefault="007B7DC1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  <w:r>
        <w:rPr>
          <w:rFonts w:ascii="Montserrat Medium" w:hAnsi="Montserrat Medium" w:cs="Arial"/>
          <w:sz w:val="20"/>
          <w:szCs w:val="20"/>
        </w:rPr>
        <w:t xml:space="preserve"> </w:t>
      </w:r>
    </w:p>
    <w:p w14:paraId="789EFEEE" w14:textId="227AE700" w:rsidR="00FA1BB6" w:rsidRDefault="007B7DC1" w:rsidP="00FA1BB6">
      <w:pPr>
        <w:tabs>
          <w:tab w:val="right" w:pos="3544"/>
        </w:tabs>
        <w:spacing w:after="0" w:line="240" w:lineRule="auto"/>
        <w:ind w:left="3544"/>
        <w:jc w:val="center"/>
        <w:rPr>
          <w:rFonts w:ascii="Montserrat Medium" w:hAnsi="Montserrat Medium" w:cs="Arial"/>
          <w:sz w:val="20"/>
          <w:szCs w:val="20"/>
        </w:rPr>
      </w:pPr>
      <w:r>
        <w:rPr>
          <w:rFonts w:ascii="Montserrat Medium" w:hAnsi="Montserrat Medium" w:cs="Arial"/>
          <w:sz w:val="20"/>
          <w:szCs w:val="20"/>
        </w:rPr>
        <w:t xml:space="preserve">                                            </w:t>
      </w:r>
      <w:r w:rsidR="00FA1BB6" w:rsidRPr="00AD62D0">
        <w:rPr>
          <w:rFonts w:ascii="Montserrat Medium" w:hAnsi="Montserrat Medium" w:cs="Arial"/>
          <w:sz w:val="20"/>
          <w:szCs w:val="20"/>
        </w:rPr>
        <w:t xml:space="preserve">Schválil: </w:t>
      </w:r>
      <w:r w:rsidR="005145B9" w:rsidRPr="00AD62D0">
        <w:rPr>
          <w:rFonts w:ascii="Montserrat Medium" w:hAnsi="Montserrat Medium" w:cs="Arial"/>
          <w:sz w:val="20"/>
          <w:szCs w:val="20"/>
        </w:rPr>
        <w:t>Mgr. Tomáš Řežáb</w:t>
      </w:r>
    </w:p>
    <w:p w14:paraId="5FFCA07F" w14:textId="4148D3DB" w:rsidR="00A86EFB" w:rsidRDefault="00A86EFB" w:rsidP="00A86EFB">
      <w:pPr>
        <w:tabs>
          <w:tab w:val="right" w:pos="3828"/>
        </w:tabs>
        <w:spacing w:after="0" w:line="240" w:lineRule="auto"/>
        <w:ind w:left="-284"/>
        <w:rPr>
          <w:rFonts w:ascii="Montserrat Medium" w:hAnsi="Montserrat Medium" w:cs="Arial"/>
          <w:sz w:val="20"/>
          <w:szCs w:val="20"/>
        </w:rPr>
      </w:pPr>
      <w:r>
        <w:rPr>
          <w:rFonts w:ascii="Montserrat Medium" w:hAnsi="Montserrat Medium" w:cs="Arial"/>
          <w:sz w:val="20"/>
          <w:szCs w:val="20"/>
        </w:rPr>
        <w:t>_____________________________________________________________________________________________</w:t>
      </w:r>
    </w:p>
    <w:p w14:paraId="1AA61467" w14:textId="70697162" w:rsidR="007B7DC1" w:rsidRDefault="007B7DC1" w:rsidP="00FA1BB6">
      <w:pPr>
        <w:tabs>
          <w:tab w:val="right" w:pos="3544"/>
        </w:tabs>
        <w:spacing w:after="0" w:line="240" w:lineRule="auto"/>
        <w:ind w:left="3544"/>
        <w:jc w:val="center"/>
        <w:rPr>
          <w:rFonts w:ascii="Montserrat Medium" w:hAnsi="Montserrat Medium" w:cs="Arial"/>
          <w:sz w:val="20"/>
          <w:szCs w:val="20"/>
        </w:rPr>
      </w:pPr>
    </w:p>
    <w:p w14:paraId="182F9EC3" w14:textId="75EA5084" w:rsidR="007B7DC1" w:rsidRDefault="007B7DC1" w:rsidP="00FA1BB6">
      <w:pPr>
        <w:tabs>
          <w:tab w:val="right" w:pos="3544"/>
        </w:tabs>
        <w:spacing w:after="0" w:line="240" w:lineRule="auto"/>
        <w:ind w:left="3544"/>
        <w:jc w:val="center"/>
        <w:rPr>
          <w:rFonts w:ascii="Montserrat Medium" w:hAnsi="Montserrat Medium" w:cs="Arial"/>
          <w:sz w:val="20"/>
          <w:szCs w:val="20"/>
        </w:rPr>
      </w:pPr>
    </w:p>
    <w:p w14:paraId="391FC234" w14:textId="6F6DE09B" w:rsidR="007B7DC1" w:rsidRDefault="007B7DC1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32"/>
          <w:szCs w:val="32"/>
        </w:rPr>
      </w:pPr>
      <w:r w:rsidRPr="007B7DC1">
        <w:rPr>
          <w:rFonts w:ascii="Montserrat Medium" w:hAnsi="Montserrat Medium" w:cs="Arial"/>
          <w:sz w:val="32"/>
          <w:szCs w:val="32"/>
        </w:rPr>
        <w:t>Stanovení</w:t>
      </w:r>
    </w:p>
    <w:p w14:paraId="654E994F" w14:textId="374B21EE" w:rsidR="007B7DC1" w:rsidRDefault="007B7DC1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24"/>
          <w:szCs w:val="24"/>
        </w:rPr>
      </w:pPr>
      <w:r w:rsidRPr="007B7DC1">
        <w:rPr>
          <w:rFonts w:ascii="Montserrat Medium" w:hAnsi="Montserrat Medium" w:cs="Arial"/>
          <w:sz w:val="24"/>
          <w:szCs w:val="24"/>
        </w:rPr>
        <w:t xml:space="preserve">Vedoucí </w:t>
      </w:r>
      <w:r>
        <w:rPr>
          <w:rFonts w:ascii="Montserrat Medium" w:hAnsi="Montserrat Medium" w:cs="Arial"/>
          <w:sz w:val="24"/>
          <w:szCs w:val="24"/>
        </w:rPr>
        <w:t>maturitní práce:</w:t>
      </w:r>
    </w:p>
    <w:p w14:paraId="5861765C" w14:textId="2E068B87" w:rsidR="007B7DC1" w:rsidRDefault="007B7DC1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24"/>
          <w:szCs w:val="24"/>
        </w:rPr>
      </w:pPr>
    </w:p>
    <w:p w14:paraId="4C23874B" w14:textId="0A0A2C81" w:rsidR="007B7DC1" w:rsidRDefault="007B7DC1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24"/>
          <w:szCs w:val="24"/>
        </w:rPr>
      </w:pPr>
    </w:p>
    <w:p w14:paraId="435A05B0" w14:textId="0C8F59B9" w:rsidR="007B7DC1" w:rsidRDefault="007B7DC1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24"/>
          <w:szCs w:val="24"/>
        </w:rPr>
      </w:pPr>
      <w:r>
        <w:rPr>
          <w:rFonts w:ascii="Montserrat Medium" w:hAnsi="Montserrat Medium" w:cs="Arial"/>
          <w:sz w:val="24"/>
          <w:szCs w:val="24"/>
        </w:rPr>
        <w:t>Oponent maturitní práce:</w:t>
      </w:r>
    </w:p>
    <w:p w14:paraId="7271BBFC" w14:textId="1045B214" w:rsidR="007B7DC1" w:rsidRDefault="007B7DC1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24"/>
          <w:szCs w:val="24"/>
        </w:rPr>
      </w:pPr>
    </w:p>
    <w:p w14:paraId="5CCD62BC" w14:textId="4E51AC59" w:rsidR="007B7DC1" w:rsidRDefault="007B7DC1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24"/>
          <w:szCs w:val="24"/>
        </w:rPr>
      </w:pPr>
    </w:p>
    <w:p w14:paraId="2E4DBB4F" w14:textId="77178B88" w:rsidR="007B7DC1" w:rsidRDefault="007B7DC1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24"/>
          <w:szCs w:val="24"/>
        </w:rPr>
      </w:pPr>
    </w:p>
    <w:p w14:paraId="5D50C555" w14:textId="7EAF417D" w:rsidR="007B7DC1" w:rsidRDefault="007B7DC1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24"/>
          <w:szCs w:val="24"/>
        </w:rPr>
      </w:pPr>
    </w:p>
    <w:p w14:paraId="4DC162A5" w14:textId="0EF22CF6" w:rsidR="007B7DC1" w:rsidRDefault="007B7DC1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24"/>
          <w:szCs w:val="24"/>
        </w:rPr>
      </w:pPr>
    </w:p>
    <w:p w14:paraId="7BB384BF" w14:textId="30F89A1C" w:rsidR="007B7DC1" w:rsidRDefault="007B7DC1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24"/>
          <w:szCs w:val="24"/>
        </w:rPr>
      </w:pPr>
    </w:p>
    <w:p w14:paraId="4C3CEE6D" w14:textId="5893A5A9" w:rsidR="007B7DC1" w:rsidRDefault="007B7DC1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24"/>
          <w:szCs w:val="24"/>
        </w:rPr>
      </w:pPr>
    </w:p>
    <w:p w14:paraId="33472AF9" w14:textId="2F9823AF" w:rsidR="007B7DC1" w:rsidRPr="00A86EFB" w:rsidRDefault="007B7DC1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20"/>
          <w:szCs w:val="20"/>
        </w:rPr>
      </w:pPr>
      <w:r w:rsidRPr="00A86EFB">
        <w:rPr>
          <w:rFonts w:ascii="Montserrat Medium" w:hAnsi="Montserrat Medium" w:cs="Arial"/>
          <w:sz w:val="20"/>
          <w:szCs w:val="20"/>
        </w:rPr>
        <w:t>V</w:t>
      </w:r>
      <w:r w:rsidR="00A86EFB" w:rsidRPr="00A86EFB">
        <w:rPr>
          <w:rFonts w:ascii="Montserrat Medium" w:hAnsi="Montserrat Medium" w:cs="Arial"/>
          <w:sz w:val="20"/>
          <w:szCs w:val="20"/>
        </w:rPr>
        <w:t> </w:t>
      </w:r>
      <w:r w:rsidRPr="00A86EFB">
        <w:rPr>
          <w:rFonts w:ascii="Montserrat Medium" w:hAnsi="Montserrat Medium" w:cs="Arial"/>
          <w:sz w:val="20"/>
          <w:szCs w:val="20"/>
        </w:rPr>
        <w:t>Ostravě</w:t>
      </w:r>
      <w:r w:rsidR="00A86EFB" w:rsidRPr="00A86EFB">
        <w:rPr>
          <w:rFonts w:ascii="Montserrat Medium" w:hAnsi="Montserrat Medium" w:cs="Arial"/>
          <w:sz w:val="20"/>
          <w:szCs w:val="20"/>
        </w:rPr>
        <w:t xml:space="preserve"> – Vítkovicích dne:</w:t>
      </w:r>
    </w:p>
    <w:p w14:paraId="7A9DAED6" w14:textId="1C5FEA82" w:rsidR="00A86EFB" w:rsidRPr="007B7DC1" w:rsidRDefault="00A86EFB" w:rsidP="007B7DC1">
      <w:pPr>
        <w:tabs>
          <w:tab w:val="right" w:pos="3544"/>
        </w:tabs>
        <w:spacing w:after="0" w:line="240" w:lineRule="auto"/>
        <w:ind w:left="3544" w:hanging="3686"/>
        <w:rPr>
          <w:rFonts w:ascii="Montserrat Medium" w:hAnsi="Montserrat Medium" w:cs="Arial"/>
          <w:sz w:val="24"/>
          <w:szCs w:val="24"/>
        </w:rPr>
      </w:pPr>
      <w:r>
        <w:rPr>
          <w:rFonts w:ascii="Montserrat Medium" w:hAnsi="Montserrat Medium" w:cs="Arial"/>
          <w:sz w:val="24"/>
          <w:szCs w:val="24"/>
        </w:rPr>
        <w:t xml:space="preserve">                                                                                               </w:t>
      </w:r>
    </w:p>
    <w:p w14:paraId="06A6D744" w14:textId="596BBE89" w:rsidR="00FA1BB6" w:rsidRPr="00AD62D0" w:rsidRDefault="00A86EFB" w:rsidP="00A86EFB">
      <w:pPr>
        <w:tabs>
          <w:tab w:val="right" w:pos="3544"/>
        </w:tabs>
        <w:spacing w:after="0" w:line="240" w:lineRule="auto"/>
        <w:ind w:left="3544"/>
        <w:jc w:val="center"/>
        <w:rPr>
          <w:rFonts w:ascii="Montserrat Medium" w:hAnsi="Montserrat Medium" w:cs="Arial"/>
          <w:sz w:val="20"/>
          <w:szCs w:val="20"/>
        </w:rPr>
      </w:pPr>
      <w:r>
        <w:rPr>
          <w:rFonts w:ascii="Montserrat Medium" w:hAnsi="Montserrat Medium" w:cs="Arial"/>
          <w:sz w:val="20"/>
          <w:szCs w:val="20"/>
        </w:rPr>
        <w:t xml:space="preserve">                                            </w:t>
      </w:r>
    </w:p>
    <w:p w14:paraId="499D12CF" w14:textId="77777777" w:rsidR="00E212A9" w:rsidRPr="00AD62D0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p w14:paraId="29E77780" w14:textId="77777777" w:rsidR="00E212A9" w:rsidRPr="00AD62D0" w:rsidRDefault="00E212A9" w:rsidP="00E212A9">
      <w:pPr>
        <w:tabs>
          <w:tab w:val="right" w:pos="0"/>
        </w:tabs>
        <w:spacing w:after="0" w:line="240" w:lineRule="auto"/>
        <w:rPr>
          <w:rFonts w:ascii="Montserrat Medium" w:hAnsi="Montserrat Medium" w:cs="Arial"/>
          <w:sz w:val="20"/>
          <w:szCs w:val="20"/>
        </w:rPr>
      </w:pPr>
    </w:p>
    <w:sectPr w:rsidR="00E212A9" w:rsidRPr="00AD62D0" w:rsidSect="00967DC7">
      <w:headerReference w:type="default" r:id="rId7"/>
      <w:footerReference w:type="default" r:id="rId8"/>
      <w:pgSz w:w="11906" w:h="16838"/>
      <w:pgMar w:top="140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7019DD" w14:textId="77777777" w:rsidR="004B71A1" w:rsidRDefault="004B71A1" w:rsidP="000458AF">
      <w:pPr>
        <w:spacing w:after="0" w:line="240" w:lineRule="auto"/>
      </w:pPr>
      <w:r>
        <w:separator/>
      </w:r>
    </w:p>
  </w:endnote>
  <w:endnote w:type="continuationSeparator" w:id="0">
    <w:p w14:paraId="75EEBCC7" w14:textId="77777777" w:rsidR="004B71A1" w:rsidRDefault="004B71A1" w:rsidP="000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Medium">
    <w:altName w:val="Montserrat Medium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6AE07" w14:textId="77777777" w:rsidR="00967DC7" w:rsidRDefault="00967DC7">
    <w:pPr>
      <w:pStyle w:val="Zpat"/>
    </w:pPr>
    <w:r>
      <w:rPr>
        <w:rFonts w:ascii="Arial" w:hAnsi="Arial" w:cs="Arial"/>
        <w:noProof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65FC7941" wp14:editId="21C4B032">
          <wp:simplePos x="0" y="0"/>
          <wp:positionH relativeFrom="margin">
            <wp:posOffset>4951095</wp:posOffset>
          </wp:positionH>
          <wp:positionV relativeFrom="paragraph">
            <wp:posOffset>-241935</wp:posOffset>
          </wp:positionV>
          <wp:extent cx="1475715" cy="640771"/>
          <wp:effectExtent l="0" t="0" r="0" b="6985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risp_organizace_MSK_gre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715" cy="640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BA53F" w14:textId="77777777" w:rsidR="004B71A1" w:rsidRDefault="004B71A1" w:rsidP="000458AF">
      <w:pPr>
        <w:spacing w:after="0" w:line="240" w:lineRule="auto"/>
      </w:pPr>
      <w:r>
        <w:separator/>
      </w:r>
    </w:p>
  </w:footnote>
  <w:footnote w:type="continuationSeparator" w:id="0">
    <w:p w14:paraId="75337B96" w14:textId="77777777" w:rsidR="004B71A1" w:rsidRDefault="004B71A1" w:rsidP="000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DB651" w14:textId="77777777" w:rsidR="000458AF" w:rsidRDefault="00AD62D0" w:rsidP="00967DC7">
    <w:pPr>
      <w:pStyle w:val="Zhlav"/>
      <w:jc w:val="center"/>
    </w:pPr>
    <w:r w:rsidRPr="00BD4116">
      <w:rPr>
        <w:noProof/>
      </w:rPr>
      <w:drawing>
        <wp:anchor distT="0" distB="0" distL="114300" distR="114300" simplePos="0" relativeHeight="251661312" behindDoc="0" locked="0" layoutInCell="1" allowOverlap="1" wp14:anchorId="2CA05D29" wp14:editId="1F22A6D8">
          <wp:simplePos x="0" y="0"/>
          <wp:positionH relativeFrom="margin">
            <wp:posOffset>5076825</wp:posOffset>
          </wp:positionH>
          <wp:positionV relativeFrom="margin">
            <wp:posOffset>-597535</wp:posOffset>
          </wp:positionV>
          <wp:extent cx="1130300" cy="419100"/>
          <wp:effectExtent l="0" t="0" r="0" b="0"/>
          <wp:wrapSquare wrapText="bothSides"/>
          <wp:docPr id="38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ázek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F6761BF" wp14:editId="0C1D957C">
          <wp:simplePos x="0" y="0"/>
          <wp:positionH relativeFrom="margin">
            <wp:posOffset>-495300</wp:posOffset>
          </wp:positionH>
          <wp:positionV relativeFrom="margin">
            <wp:posOffset>-749935</wp:posOffset>
          </wp:positionV>
          <wp:extent cx="2045970" cy="692785"/>
          <wp:effectExtent l="0" t="0" r="0" b="0"/>
          <wp:wrapSquare wrapText="bothSides"/>
          <wp:docPr id="37" name="Obrázek 3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Obrázek 37" descr="Obsah obrázku text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5970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652"/>
    <w:rsid w:val="000458AF"/>
    <w:rsid w:val="002734A3"/>
    <w:rsid w:val="00353AC6"/>
    <w:rsid w:val="003C4B67"/>
    <w:rsid w:val="003F1F35"/>
    <w:rsid w:val="004546A9"/>
    <w:rsid w:val="00475D74"/>
    <w:rsid w:val="00482723"/>
    <w:rsid w:val="004B71A1"/>
    <w:rsid w:val="005145B9"/>
    <w:rsid w:val="007B7DC1"/>
    <w:rsid w:val="00867A51"/>
    <w:rsid w:val="008F52D7"/>
    <w:rsid w:val="00967DC7"/>
    <w:rsid w:val="00991F36"/>
    <w:rsid w:val="00A86EFB"/>
    <w:rsid w:val="00AD62D0"/>
    <w:rsid w:val="00C358E4"/>
    <w:rsid w:val="00E212A9"/>
    <w:rsid w:val="00FA1652"/>
    <w:rsid w:val="00FA1BB6"/>
    <w:rsid w:val="00FF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7C5CB"/>
  <w15:chartTrackingRefBased/>
  <w15:docId w15:val="{D3DB08AF-E53F-42DF-A14E-208A10F86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45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58AF"/>
  </w:style>
  <w:style w:type="paragraph" w:styleId="Zpat">
    <w:name w:val="footer"/>
    <w:basedOn w:val="Normln"/>
    <w:link w:val="ZpatChar"/>
    <w:uiPriority w:val="99"/>
    <w:unhideWhenUsed/>
    <w:rsid w:val="00045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5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k\Desktop\nov&#233;%20p&#345;edtisky\Maturitn&#237;%20ot&#225;zky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7E211-0429-4CC7-B768-D6AE3E675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Maturitní otázky</Template>
  <TotalTime>24</TotalTime>
  <Pages>1</Pages>
  <Words>146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Mokrohajský Vladimír</dc:creator>
  <cp:keywords/>
  <dc:description/>
  <cp:lastModifiedBy>Mokrohajský Vladimír</cp:lastModifiedBy>
  <cp:revision>4</cp:revision>
  <dcterms:created xsi:type="dcterms:W3CDTF">2022-10-20T05:42:00Z</dcterms:created>
  <dcterms:modified xsi:type="dcterms:W3CDTF">2024-10-02T09:23:00Z</dcterms:modified>
</cp:coreProperties>
</file>