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4AEE5F" w14:textId="77777777" w:rsidR="003C4B67" w:rsidRPr="00AD62D0" w:rsidRDefault="003C4B67" w:rsidP="00E212A9">
      <w:pPr>
        <w:spacing w:before="120" w:after="0"/>
        <w:jc w:val="center"/>
        <w:rPr>
          <w:rFonts w:ascii="Montserrat Medium" w:hAnsi="Montserrat Medium" w:cs="Arial"/>
          <w:b/>
          <w:caps/>
          <w:sz w:val="24"/>
          <w:szCs w:val="24"/>
        </w:rPr>
      </w:pPr>
      <w:r w:rsidRPr="00AD62D0">
        <w:rPr>
          <w:rFonts w:ascii="Montserrat Medium" w:hAnsi="Montserrat Medium" w:cs="Arial"/>
          <w:b/>
          <w:caps/>
          <w:sz w:val="24"/>
          <w:szCs w:val="24"/>
        </w:rPr>
        <w:t>Témata pro ústní maturitní zkoušku</w:t>
      </w:r>
    </w:p>
    <w:p w14:paraId="3AA776A0" w14:textId="06E88306" w:rsidR="003C4B67" w:rsidRPr="00AD62D0" w:rsidRDefault="003C4B67" w:rsidP="00E212A9">
      <w:pPr>
        <w:spacing w:before="120" w:after="0" w:line="240" w:lineRule="auto"/>
        <w:jc w:val="center"/>
        <w:rPr>
          <w:rFonts w:ascii="Montserrat Medium" w:hAnsi="Montserrat Medium" w:cs="Arial"/>
          <w:b/>
          <w:sz w:val="20"/>
          <w:szCs w:val="20"/>
        </w:rPr>
      </w:pPr>
      <w:r w:rsidRPr="00AD62D0">
        <w:rPr>
          <w:rFonts w:ascii="Montserrat Medium" w:hAnsi="Montserrat Medium" w:cs="Arial"/>
          <w:b/>
          <w:sz w:val="20"/>
          <w:szCs w:val="20"/>
        </w:rPr>
        <w:t>Školní rok 20</w:t>
      </w:r>
      <w:r w:rsidR="00AD62D0">
        <w:rPr>
          <w:rFonts w:ascii="Montserrat Medium" w:hAnsi="Montserrat Medium" w:cs="Arial"/>
          <w:b/>
          <w:sz w:val="20"/>
          <w:szCs w:val="20"/>
        </w:rPr>
        <w:t>2</w:t>
      </w:r>
      <w:r w:rsidR="00A50EA4">
        <w:rPr>
          <w:rFonts w:ascii="Montserrat Medium" w:hAnsi="Montserrat Medium" w:cs="Arial"/>
          <w:b/>
          <w:sz w:val="20"/>
          <w:szCs w:val="20"/>
        </w:rPr>
        <w:t>4</w:t>
      </w:r>
      <w:r w:rsidRPr="00AD62D0">
        <w:rPr>
          <w:rFonts w:ascii="Montserrat Medium" w:hAnsi="Montserrat Medium" w:cs="Arial"/>
          <w:b/>
          <w:sz w:val="20"/>
          <w:szCs w:val="20"/>
        </w:rPr>
        <w:t>/20</w:t>
      </w:r>
      <w:r w:rsidR="00AD62D0">
        <w:rPr>
          <w:rFonts w:ascii="Montserrat Medium" w:hAnsi="Montserrat Medium" w:cs="Arial"/>
          <w:b/>
          <w:sz w:val="20"/>
          <w:szCs w:val="20"/>
        </w:rPr>
        <w:t>2</w:t>
      </w:r>
      <w:r w:rsidR="00A50EA4">
        <w:rPr>
          <w:rFonts w:ascii="Montserrat Medium" w:hAnsi="Montserrat Medium" w:cs="Arial"/>
          <w:b/>
          <w:sz w:val="20"/>
          <w:szCs w:val="20"/>
        </w:rPr>
        <w:t>5</w:t>
      </w:r>
    </w:p>
    <w:p w14:paraId="457E9DB2" w14:textId="33B92281" w:rsidR="003C4B67" w:rsidRPr="007E6453" w:rsidRDefault="00E212A9" w:rsidP="00E212A9">
      <w:pPr>
        <w:tabs>
          <w:tab w:val="right" w:pos="9072"/>
        </w:tabs>
        <w:spacing w:before="240" w:after="0" w:line="240" w:lineRule="auto"/>
        <w:rPr>
          <w:rFonts w:ascii="Montserrat Medium" w:hAnsi="Montserrat Medium" w:cs="Arial"/>
          <w:sz w:val="20"/>
          <w:szCs w:val="20"/>
        </w:rPr>
      </w:pPr>
      <w:r w:rsidRPr="007E6453">
        <w:rPr>
          <w:rFonts w:ascii="Montserrat Medium" w:hAnsi="Montserrat Medium" w:cs="Arial"/>
          <w:sz w:val="20"/>
          <w:szCs w:val="20"/>
        </w:rPr>
        <w:t xml:space="preserve">Kód a název </w:t>
      </w:r>
      <w:proofErr w:type="gramStart"/>
      <w:r w:rsidRPr="007E6453">
        <w:rPr>
          <w:rFonts w:ascii="Montserrat Medium" w:hAnsi="Montserrat Medium" w:cs="Arial"/>
          <w:sz w:val="20"/>
          <w:szCs w:val="20"/>
        </w:rPr>
        <w:t>o</w:t>
      </w:r>
      <w:r w:rsidR="003C4B67" w:rsidRPr="007E6453">
        <w:rPr>
          <w:rFonts w:ascii="Montserrat Medium" w:hAnsi="Montserrat Medium" w:cs="Arial"/>
          <w:sz w:val="20"/>
          <w:szCs w:val="20"/>
        </w:rPr>
        <w:t>bor</w:t>
      </w:r>
      <w:r w:rsidRPr="007E6453">
        <w:rPr>
          <w:rFonts w:ascii="Montserrat Medium" w:hAnsi="Montserrat Medium" w:cs="Arial"/>
          <w:sz w:val="20"/>
          <w:szCs w:val="20"/>
        </w:rPr>
        <w:t>u</w:t>
      </w:r>
      <w:r w:rsidR="003C4B67" w:rsidRPr="007E6453">
        <w:rPr>
          <w:rFonts w:ascii="Montserrat Medium" w:hAnsi="Montserrat Medium" w:cs="Arial"/>
          <w:sz w:val="20"/>
          <w:szCs w:val="20"/>
        </w:rPr>
        <w:t>:</w:t>
      </w:r>
      <w:r w:rsidR="007E6453" w:rsidRPr="007E6453">
        <w:rPr>
          <w:rFonts w:ascii="Montserrat Medium" w:hAnsi="Montserrat Medium" w:cs="Arial"/>
          <w:color w:val="000000"/>
          <w:sz w:val="20"/>
          <w:szCs w:val="20"/>
        </w:rPr>
        <w:t xml:space="preserve">   </w:t>
      </w:r>
      <w:proofErr w:type="gramEnd"/>
      <w:r w:rsidR="007E6453" w:rsidRPr="007E6453">
        <w:rPr>
          <w:rFonts w:ascii="Montserrat Medium" w:hAnsi="Montserrat Medium" w:cs="Arial"/>
          <w:color w:val="000000"/>
          <w:sz w:val="20"/>
          <w:szCs w:val="20"/>
        </w:rPr>
        <w:t xml:space="preserve">                                                            </w:t>
      </w:r>
      <w:r w:rsidR="007E6453">
        <w:rPr>
          <w:rFonts w:ascii="Montserrat Medium" w:hAnsi="Montserrat Medium" w:cs="Arial"/>
          <w:color w:val="000000"/>
          <w:sz w:val="20"/>
          <w:szCs w:val="20"/>
        </w:rPr>
        <w:t xml:space="preserve">      </w:t>
      </w:r>
      <w:r w:rsidR="007E6453" w:rsidRPr="007E6453">
        <w:rPr>
          <w:rFonts w:ascii="Montserrat Medium" w:hAnsi="Montserrat Medium" w:cs="Arial"/>
          <w:color w:val="000000"/>
          <w:sz w:val="20"/>
          <w:szCs w:val="20"/>
        </w:rPr>
        <w:t xml:space="preserve">             23-41-M/01 Strojírenství</w:t>
      </w:r>
    </w:p>
    <w:p w14:paraId="2574956D" w14:textId="68F1E7C8" w:rsidR="003C4B67" w:rsidRPr="007E6453" w:rsidRDefault="003C4B67" w:rsidP="00E212A9">
      <w:pPr>
        <w:tabs>
          <w:tab w:val="right" w:pos="9072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  <w:r w:rsidRPr="007E6453">
        <w:rPr>
          <w:rFonts w:ascii="Montserrat Medium" w:hAnsi="Montserrat Medium" w:cs="Arial"/>
          <w:sz w:val="20"/>
          <w:szCs w:val="20"/>
        </w:rPr>
        <w:t xml:space="preserve">Název </w:t>
      </w:r>
      <w:proofErr w:type="gramStart"/>
      <w:r w:rsidRPr="007E6453">
        <w:rPr>
          <w:rFonts w:ascii="Montserrat Medium" w:hAnsi="Montserrat Medium" w:cs="Arial"/>
          <w:sz w:val="20"/>
          <w:szCs w:val="20"/>
        </w:rPr>
        <w:t>ŠVP:</w:t>
      </w:r>
      <w:r w:rsidR="007E6453" w:rsidRPr="007E6453">
        <w:rPr>
          <w:rFonts w:ascii="Montserrat Medium" w:hAnsi="Montserrat Medium" w:cs="Arial"/>
          <w:sz w:val="20"/>
          <w:szCs w:val="20"/>
        </w:rPr>
        <w:t xml:space="preserve">   </w:t>
      </w:r>
      <w:proofErr w:type="gramEnd"/>
      <w:r w:rsidR="007E6453" w:rsidRPr="007E6453">
        <w:rPr>
          <w:rFonts w:ascii="Montserrat Medium" w:hAnsi="Montserrat Medium" w:cs="Arial"/>
          <w:sz w:val="20"/>
          <w:szCs w:val="20"/>
        </w:rPr>
        <w:t xml:space="preserve">                                                                       </w:t>
      </w:r>
      <w:r w:rsidR="007E6453">
        <w:rPr>
          <w:rFonts w:ascii="Montserrat Medium" w:hAnsi="Montserrat Medium" w:cs="Arial"/>
          <w:sz w:val="20"/>
          <w:szCs w:val="20"/>
        </w:rPr>
        <w:t xml:space="preserve">   </w:t>
      </w:r>
      <w:r w:rsidR="007E6453" w:rsidRPr="007E6453">
        <w:rPr>
          <w:rFonts w:ascii="Montserrat Medium" w:hAnsi="Montserrat Medium" w:cs="Arial"/>
          <w:sz w:val="20"/>
          <w:szCs w:val="20"/>
        </w:rPr>
        <w:t xml:space="preserve"> </w:t>
      </w:r>
      <w:r w:rsidR="0086757D">
        <w:rPr>
          <w:rFonts w:ascii="Montserrat Medium" w:hAnsi="Montserrat Medium" w:cs="Arial"/>
          <w:sz w:val="20"/>
          <w:szCs w:val="20"/>
        </w:rPr>
        <w:t xml:space="preserve">                   </w:t>
      </w:r>
      <w:r w:rsidR="007E6453" w:rsidRPr="007E6453">
        <w:rPr>
          <w:rFonts w:ascii="Montserrat Medium" w:hAnsi="Montserrat Medium" w:cs="Arial"/>
          <w:sz w:val="20"/>
          <w:szCs w:val="20"/>
        </w:rPr>
        <w:t xml:space="preserve">Strojírenství – </w:t>
      </w:r>
      <w:r w:rsidR="0086757D">
        <w:rPr>
          <w:rFonts w:ascii="Montserrat Medium" w:hAnsi="Montserrat Medium" w:cs="Arial"/>
          <w:sz w:val="20"/>
          <w:szCs w:val="20"/>
        </w:rPr>
        <w:t>robotika</w:t>
      </w:r>
    </w:p>
    <w:p w14:paraId="6A452385" w14:textId="69F70E0E" w:rsidR="00E212A9" w:rsidRDefault="00E212A9" w:rsidP="0086757D">
      <w:pPr>
        <w:tabs>
          <w:tab w:val="right" w:pos="9072"/>
        </w:tabs>
        <w:spacing w:after="0" w:line="240" w:lineRule="auto"/>
        <w:rPr>
          <w:rFonts w:ascii="Montserrat Medium" w:eastAsia="Arial" w:hAnsi="Montserrat Medium" w:cs="Arial"/>
          <w:b/>
          <w:bCs/>
          <w:sz w:val="20"/>
          <w:szCs w:val="20"/>
        </w:rPr>
      </w:pPr>
      <w:proofErr w:type="gramStart"/>
      <w:r w:rsidRPr="007E6453">
        <w:rPr>
          <w:rFonts w:ascii="Montserrat Medium" w:hAnsi="Montserrat Medium" w:cs="Arial"/>
          <w:sz w:val="20"/>
          <w:szCs w:val="20"/>
        </w:rPr>
        <w:t>Předmět:</w:t>
      </w:r>
      <w:r w:rsidR="007E6453" w:rsidRPr="007E6453">
        <w:rPr>
          <w:rFonts w:ascii="Montserrat Medium" w:eastAsia="Arial" w:hAnsi="Montserrat Medium" w:cs="Arial"/>
          <w:b/>
          <w:bCs/>
          <w:sz w:val="20"/>
          <w:szCs w:val="20"/>
        </w:rPr>
        <w:t xml:space="preserve">   </w:t>
      </w:r>
      <w:proofErr w:type="gramEnd"/>
      <w:r w:rsidR="007E6453" w:rsidRPr="007E6453">
        <w:rPr>
          <w:rFonts w:ascii="Montserrat Medium" w:eastAsia="Arial" w:hAnsi="Montserrat Medium" w:cs="Arial"/>
          <w:b/>
          <w:bCs/>
          <w:sz w:val="20"/>
          <w:szCs w:val="20"/>
        </w:rPr>
        <w:t xml:space="preserve">                                                   </w:t>
      </w:r>
      <w:r w:rsidR="00FA0856">
        <w:rPr>
          <w:rFonts w:ascii="Montserrat Medium" w:eastAsia="Arial" w:hAnsi="Montserrat Medium" w:cs="Arial"/>
          <w:b/>
          <w:bCs/>
          <w:sz w:val="20"/>
          <w:szCs w:val="20"/>
        </w:rPr>
        <w:t>Teoretická zkouška ze strojírenských předmětů</w:t>
      </w:r>
    </w:p>
    <w:p w14:paraId="66EDFE6C" w14:textId="77777777" w:rsidR="0086757D" w:rsidRPr="007E6453" w:rsidRDefault="0086757D" w:rsidP="0086757D">
      <w:pPr>
        <w:tabs>
          <w:tab w:val="right" w:pos="9072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</w:p>
    <w:p w14:paraId="08702B0C" w14:textId="2B5C40A3" w:rsidR="007E6453" w:rsidRPr="007E6453" w:rsidRDefault="007E6453" w:rsidP="007E6453">
      <w:pPr>
        <w:pStyle w:val="StylNadpis112bnenTundkovnNejmn7b2"/>
        <w:numPr>
          <w:ilvl w:val="0"/>
          <w:numId w:val="2"/>
        </w:numPr>
        <w:ind w:left="426"/>
        <w:rPr>
          <w:rFonts w:ascii="Montserrat Medium" w:hAnsi="Montserrat Medium"/>
          <w:sz w:val="20"/>
        </w:rPr>
      </w:pPr>
      <w:r w:rsidRPr="007E6453">
        <w:rPr>
          <w:rFonts w:ascii="Montserrat Medium" w:hAnsi="Montserrat Medium"/>
          <w:sz w:val="20"/>
        </w:rPr>
        <w:t xml:space="preserve">Jeřáby a </w:t>
      </w:r>
      <w:r w:rsidR="0086757D">
        <w:rPr>
          <w:rFonts w:ascii="Montserrat Medium" w:hAnsi="Montserrat Medium"/>
          <w:sz w:val="20"/>
        </w:rPr>
        <w:t>zdvihadla</w:t>
      </w:r>
    </w:p>
    <w:p w14:paraId="18A645BD" w14:textId="34344DEE" w:rsidR="007E6453" w:rsidRPr="007E6453" w:rsidRDefault="00013ADD" w:rsidP="007E6453">
      <w:pPr>
        <w:pStyle w:val="StylNadpis112bnenTundkovnNejmn7b2"/>
        <w:numPr>
          <w:ilvl w:val="0"/>
          <w:numId w:val="2"/>
        </w:numPr>
        <w:ind w:left="426"/>
        <w:rPr>
          <w:rFonts w:ascii="Montserrat Medium" w:hAnsi="Montserrat Medium"/>
          <w:sz w:val="20"/>
        </w:rPr>
      </w:pPr>
      <w:r>
        <w:rPr>
          <w:rFonts w:ascii="Montserrat Medium" w:hAnsi="Montserrat Medium"/>
          <w:sz w:val="20"/>
        </w:rPr>
        <w:t>Zkoušky mechanických vlastností</w:t>
      </w:r>
    </w:p>
    <w:p w14:paraId="3DCE2AD8" w14:textId="7DFA9334" w:rsidR="007E6453" w:rsidRPr="007E6453" w:rsidRDefault="00013ADD" w:rsidP="007E6453">
      <w:pPr>
        <w:pStyle w:val="StylNadpis112bnenTundkovnNejmn7b2"/>
        <w:numPr>
          <w:ilvl w:val="0"/>
          <w:numId w:val="2"/>
        </w:numPr>
        <w:ind w:left="426"/>
        <w:rPr>
          <w:rFonts w:ascii="Montserrat Medium" w:hAnsi="Montserrat Medium"/>
          <w:sz w:val="20"/>
        </w:rPr>
      </w:pPr>
      <w:r>
        <w:rPr>
          <w:rFonts w:ascii="Montserrat Medium" w:hAnsi="Montserrat Medium"/>
          <w:sz w:val="20"/>
        </w:rPr>
        <w:t>Technické materiály</w:t>
      </w:r>
    </w:p>
    <w:p w14:paraId="294E6960" w14:textId="377EC926" w:rsidR="007E6453" w:rsidRPr="007E6453" w:rsidRDefault="00013ADD" w:rsidP="007E6453">
      <w:pPr>
        <w:pStyle w:val="StylNadpis112bnenTundkovnNejmn7b2"/>
        <w:numPr>
          <w:ilvl w:val="0"/>
          <w:numId w:val="2"/>
        </w:numPr>
        <w:ind w:left="426"/>
        <w:rPr>
          <w:rFonts w:ascii="Montserrat Medium" w:hAnsi="Montserrat Medium"/>
          <w:sz w:val="20"/>
        </w:rPr>
      </w:pPr>
      <w:r>
        <w:rPr>
          <w:rFonts w:ascii="Montserrat Medium" w:hAnsi="Montserrat Medium"/>
          <w:sz w:val="20"/>
        </w:rPr>
        <w:t>Slévání</w:t>
      </w:r>
    </w:p>
    <w:p w14:paraId="402D5799" w14:textId="68AA8DE6" w:rsidR="007E6453" w:rsidRPr="007E6453" w:rsidRDefault="0086757D" w:rsidP="007E6453">
      <w:pPr>
        <w:pStyle w:val="StylNadpis112bnenTundkovnNejmn7b2"/>
        <w:numPr>
          <w:ilvl w:val="0"/>
          <w:numId w:val="2"/>
        </w:numPr>
        <w:ind w:left="426"/>
        <w:rPr>
          <w:rFonts w:ascii="Montserrat Medium" w:hAnsi="Montserrat Medium"/>
          <w:sz w:val="20"/>
        </w:rPr>
      </w:pPr>
      <w:r>
        <w:rPr>
          <w:rFonts w:ascii="Montserrat Medium" w:hAnsi="Montserrat Medium"/>
          <w:sz w:val="20"/>
        </w:rPr>
        <w:t>Převody</w:t>
      </w:r>
    </w:p>
    <w:p w14:paraId="26866C9D" w14:textId="0A46F58F" w:rsidR="007E6453" w:rsidRPr="007E6453" w:rsidRDefault="00013ADD" w:rsidP="007E6453">
      <w:pPr>
        <w:pStyle w:val="StylNadpis112bnenTundkovnNejmn7b2"/>
        <w:numPr>
          <w:ilvl w:val="0"/>
          <w:numId w:val="2"/>
        </w:numPr>
        <w:ind w:left="426"/>
        <w:rPr>
          <w:rFonts w:ascii="Montserrat Medium" w:hAnsi="Montserrat Medium"/>
          <w:sz w:val="20"/>
        </w:rPr>
      </w:pPr>
      <w:r>
        <w:rPr>
          <w:rFonts w:ascii="Montserrat Medium" w:hAnsi="Montserrat Medium"/>
          <w:sz w:val="20"/>
        </w:rPr>
        <w:t>Měřidla</w:t>
      </w:r>
    </w:p>
    <w:p w14:paraId="0E018952" w14:textId="77777777" w:rsidR="007E6453" w:rsidRPr="007E6453" w:rsidRDefault="007E6453" w:rsidP="007E6453">
      <w:pPr>
        <w:pStyle w:val="StylNadpis112bnenTundkovnNejmn7b2"/>
        <w:numPr>
          <w:ilvl w:val="0"/>
          <w:numId w:val="2"/>
        </w:numPr>
        <w:ind w:left="426"/>
        <w:rPr>
          <w:rFonts w:ascii="Montserrat Medium" w:hAnsi="Montserrat Medium"/>
          <w:sz w:val="20"/>
        </w:rPr>
      </w:pPr>
      <w:r w:rsidRPr="007E6453">
        <w:rPr>
          <w:rFonts w:ascii="Montserrat Medium" w:hAnsi="Montserrat Medium"/>
          <w:sz w:val="20"/>
        </w:rPr>
        <w:t>Hřídele a hřídelové čepy</w:t>
      </w:r>
    </w:p>
    <w:p w14:paraId="6BFDD0CC" w14:textId="43479CC3" w:rsidR="007E6453" w:rsidRPr="007E6453" w:rsidRDefault="00013ADD" w:rsidP="007E6453">
      <w:pPr>
        <w:pStyle w:val="StylNadpis112bnenTundkovnNejmn7b2"/>
        <w:numPr>
          <w:ilvl w:val="0"/>
          <w:numId w:val="2"/>
        </w:numPr>
        <w:ind w:left="426"/>
        <w:rPr>
          <w:rFonts w:ascii="Montserrat Medium" w:hAnsi="Montserrat Medium"/>
          <w:sz w:val="20"/>
        </w:rPr>
      </w:pPr>
      <w:r>
        <w:rPr>
          <w:rFonts w:ascii="Montserrat Medium" w:hAnsi="Montserrat Medium"/>
          <w:sz w:val="20"/>
        </w:rPr>
        <w:t>Svařování, pájení</w:t>
      </w:r>
    </w:p>
    <w:p w14:paraId="0340234A" w14:textId="77777777" w:rsidR="007E6453" w:rsidRPr="007E6453" w:rsidRDefault="007E6453" w:rsidP="007E6453">
      <w:pPr>
        <w:pStyle w:val="StylNadpis112bnenTundkovnNejmn7b2"/>
        <w:numPr>
          <w:ilvl w:val="0"/>
          <w:numId w:val="2"/>
        </w:numPr>
        <w:ind w:left="426"/>
        <w:rPr>
          <w:rFonts w:ascii="Montserrat Medium" w:hAnsi="Montserrat Medium"/>
          <w:sz w:val="20"/>
        </w:rPr>
      </w:pPr>
      <w:r w:rsidRPr="007E6453">
        <w:rPr>
          <w:rFonts w:ascii="Montserrat Medium" w:hAnsi="Montserrat Medium"/>
          <w:sz w:val="20"/>
        </w:rPr>
        <w:t>Spoje hřídele s nábojem</w:t>
      </w:r>
    </w:p>
    <w:p w14:paraId="4E96870D" w14:textId="77777777" w:rsidR="007E6453" w:rsidRPr="007E6453" w:rsidRDefault="007E6453" w:rsidP="007E6453">
      <w:pPr>
        <w:pStyle w:val="StylNadpis112bnenTundkovnNejmn7b2"/>
        <w:numPr>
          <w:ilvl w:val="0"/>
          <w:numId w:val="2"/>
        </w:numPr>
        <w:ind w:left="426"/>
        <w:rPr>
          <w:rFonts w:ascii="Montserrat Medium" w:hAnsi="Montserrat Medium"/>
          <w:sz w:val="20"/>
        </w:rPr>
      </w:pPr>
      <w:r w:rsidRPr="007E6453">
        <w:rPr>
          <w:rFonts w:ascii="Montserrat Medium" w:hAnsi="Montserrat Medium"/>
          <w:sz w:val="20"/>
        </w:rPr>
        <w:t>Kluzná a valivá ložiska</w:t>
      </w:r>
    </w:p>
    <w:p w14:paraId="7FC7EE44" w14:textId="6273F082" w:rsidR="007E6453" w:rsidRPr="007E6453" w:rsidRDefault="00013ADD" w:rsidP="007E6453">
      <w:pPr>
        <w:pStyle w:val="StylNadpis112bnenTundkovnNejmn7b2"/>
        <w:numPr>
          <w:ilvl w:val="0"/>
          <w:numId w:val="2"/>
        </w:numPr>
        <w:ind w:left="426"/>
        <w:rPr>
          <w:rFonts w:ascii="Montserrat Medium" w:hAnsi="Montserrat Medium"/>
          <w:sz w:val="20"/>
        </w:rPr>
      </w:pPr>
      <w:r>
        <w:rPr>
          <w:rFonts w:ascii="Montserrat Medium" w:hAnsi="Montserrat Medium"/>
          <w:sz w:val="20"/>
        </w:rPr>
        <w:t>Soustružení</w:t>
      </w:r>
    </w:p>
    <w:p w14:paraId="340C90CD" w14:textId="3A16929A" w:rsidR="007E6453" w:rsidRPr="007E6453" w:rsidRDefault="00013ADD" w:rsidP="007E6453">
      <w:pPr>
        <w:pStyle w:val="StylNadpis112bnenTundkovnNejmn7b2"/>
        <w:numPr>
          <w:ilvl w:val="0"/>
          <w:numId w:val="2"/>
        </w:numPr>
        <w:ind w:left="426"/>
        <w:rPr>
          <w:rFonts w:ascii="Montserrat Medium" w:hAnsi="Montserrat Medium"/>
          <w:sz w:val="20"/>
        </w:rPr>
      </w:pPr>
      <w:r>
        <w:rPr>
          <w:rFonts w:ascii="Montserrat Medium" w:hAnsi="Montserrat Medium"/>
          <w:sz w:val="20"/>
        </w:rPr>
        <w:t>Frézování</w:t>
      </w:r>
    </w:p>
    <w:p w14:paraId="611BEA1A" w14:textId="12F5FE6E" w:rsidR="007E6453" w:rsidRPr="007E6453" w:rsidRDefault="0086757D" w:rsidP="007E6453">
      <w:pPr>
        <w:pStyle w:val="StylNadpis112bnenTundkovnNejmn7b2"/>
        <w:numPr>
          <w:ilvl w:val="0"/>
          <w:numId w:val="2"/>
        </w:numPr>
        <w:ind w:left="426"/>
        <w:rPr>
          <w:rFonts w:ascii="Montserrat Medium" w:hAnsi="Montserrat Medium"/>
          <w:sz w:val="20"/>
        </w:rPr>
      </w:pPr>
      <w:r>
        <w:rPr>
          <w:rFonts w:ascii="Montserrat Medium" w:hAnsi="Montserrat Medium"/>
          <w:sz w:val="20"/>
        </w:rPr>
        <w:t>D</w:t>
      </w:r>
      <w:r w:rsidR="007E6453" w:rsidRPr="007E6453">
        <w:rPr>
          <w:rFonts w:ascii="Montserrat Medium" w:hAnsi="Montserrat Medium"/>
          <w:sz w:val="20"/>
        </w:rPr>
        <w:t>opravníky</w:t>
      </w:r>
    </w:p>
    <w:p w14:paraId="06F0DB4A" w14:textId="4EBCB427" w:rsidR="007E6453" w:rsidRPr="007E6453" w:rsidRDefault="00013ADD" w:rsidP="007E6453">
      <w:pPr>
        <w:pStyle w:val="StylNadpis112bnenTundkovnNejmn7b2"/>
        <w:numPr>
          <w:ilvl w:val="0"/>
          <w:numId w:val="2"/>
        </w:numPr>
        <w:ind w:left="426"/>
        <w:rPr>
          <w:rFonts w:ascii="Montserrat Medium" w:hAnsi="Montserrat Medium"/>
          <w:sz w:val="20"/>
        </w:rPr>
      </w:pPr>
      <w:r>
        <w:rPr>
          <w:rFonts w:ascii="Montserrat Medium" w:hAnsi="Montserrat Medium"/>
          <w:sz w:val="20"/>
        </w:rPr>
        <w:t>Vrtání</w:t>
      </w:r>
    </w:p>
    <w:p w14:paraId="61195250" w14:textId="33975BBC" w:rsidR="007E6453" w:rsidRPr="007E6453" w:rsidRDefault="007E6453" w:rsidP="007E6453">
      <w:pPr>
        <w:pStyle w:val="StylNadpis112bnenTundkovnNejmn7b2"/>
        <w:numPr>
          <w:ilvl w:val="0"/>
          <w:numId w:val="2"/>
        </w:numPr>
        <w:ind w:left="426"/>
        <w:rPr>
          <w:rFonts w:ascii="Montserrat Medium" w:hAnsi="Montserrat Medium"/>
          <w:sz w:val="20"/>
        </w:rPr>
      </w:pPr>
      <w:r w:rsidRPr="007E6453">
        <w:rPr>
          <w:rFonts w:ascii="Montserrat Medium" w:hAnsi="Montserrat Medium"/>
          <w:sz w:val="20"/>
        </w:rPr>
        <w:t xml:space="preserve">Brzdy </w:t>
      </w:r>
    </w:p>
    <w:p w14:paraId="2377BC41" w14:textId="354672AC" w:rsidR="007E6453" w:rsidRPr="007E6453" w:rsidRDefault="00013ADD" w:rsidP="007E6453">
      <w:pPr>
        <w:pStyle w:val="StylNadpis112bnenTundkovnNejmn7b2"/>
        <w:numPr>
          <w:ilvl w:val="0"/>
          <w:numId w:val="2"/>
        </w:numPr>
        <w:ind w:left="426"/>
        <w:rPr>
          <w:rFonts w:ascii="Montserrat Medium" w:hAnsi="Montserrat Medium"/>
          <w:sz w:val="20"/>
        </w:rPr>
      </w:pPr>
      <w:r>
        <w:rPr>
          <w:rFonts w:ascii="Montserrat Medium" w:hAnsi="Montserrat Medium"/>
          <w:sz w:val="20"/>
        </w:rPr>
        <w:t>Broušení</w:t>
      </w:r>
    </w:p>
    <w:p w14:paraId="437DC063" w14:textId="77777777" w:rsidR="007E6453" w:rsidRPr="007E6453" w:rsidRDefault="007E6453" w:rsidP="007E6453">
      <w:pPr>
        <w:pStyle w:val="StylNadpis112bnenTundkovnNejmn7b2"/>
        <w:numPr>
          <w:ilvl w:val="0"/>
          <w:numId w:val="2"/>
        </w:numPr>
        <w:ind w:left="426"/>
        <w:rPr>
          <w:rFonts w:ascii="Montserrat Medium" w:hAnsi="Montserrat Medium"/>
          <w:sz w:val="20"/>
        </w:rPr>
      </w:pPr>
      <w:r w:rsidRPr="007E6453">
        <w:rPr>
          <w:rFonts w:ascii="Montserrat Medium" w:hAnsi="Montserrat Medium"/>
          <w:sz w:val="20"/>
        </w:rPr>
        <w:t>Šroubové spoje</w:t>
      </w:r>
    </w:p>
    <w:p w14:paraId="4A4A6756" w14:textId="77777777" w:rsidR="007E6453" w:rsidRPr="007E6453" w:rsidRDefault="007E6453" w:rsidP="007E6453">
      <w:pPr>
        <w:pStyle w:val="StylNadpis112bnenTundkovnNejmn7b2"/>
        <w:numPr>
          <w:ilvl w:val="0"/>
          <w:numId w:val="2"/>
        </w:numPr>
        <w:ind w:left="426"/>
        <w:rPr>
          <w:rFonts w:ascii="Montserrat Medium" w:hAnsi="Montserrat Medium"/>
          <w:sz w:val="20"/>
        </w:rPr>
      </w:pPr>
      <w:r w:rsidRPr="007E6453">
        <w:rPr>
          <w:rFonts w:ascii="Montserrat Medium" w:hAnsi="Montserrat Medium"/>
          <w:sz w:val="20"/>
        </w:rPr>
        <w:t>Hřídelové spojky</w:t>
      </w:r>
    </w:p>
    <w:p w14:paraId="236B3220" w14:textId="77777777" w:rsidR="007E6453" w:rsidRPr="007E6453" w:rsidRDefault="007E6453" w:rsidP="007E6453">
      <w:pPr>
        <w:pStyle w:val="StylNadpis112bnenTundkovnNejmn7b2"/>
        <w:numPr>
          <w:ilvl w:val="0"/>
          <w:numId w:val="2"/>
        </w:numPr>
        <w:ind w:left="426"/>
        <w:rPr>
          <w:rFonts w:ascii="Montserrat Medium" w:hAnsi="Montserrat Medium"/>
          <w:sz w:val="20"/>
        </w:rPr>
      </w:pPr>
      <w:r w:rsidRPr="007E6453">
        <w:rPr>
          <w:rFonts w:ascii="Montserrat Medium" w:hAnsi="Montserrat Medium"/>
          <w:sz w:val="20"/>
        </w:rPr>
        <w:t>Klikové mechanismy</w:t>
      </w:r>
    </w:p>
    <w:p w14:paraId="626EADF8" w14:textId="59B1F8F8" w:rsidR="007E6453" w:rsidRPr="007E6453" w:rsidRDefault="00013ADD" w:rsidP="007E6453">
      <w:pPr>
        <w:pStyle w:val="StylNadpis112bnenTundkovnNejmn7b2"/>
        <w:numPr>
          <w:ilvl w:val="0"/>
          <w:numId w:val="2"/>
        </w:numPr>
        <w:ind w:left="426"/>
        <w:rPr>
          <w:rFonts w:ascii="Montserrat Medium" w:hAnsi="Montserrat Medium"/>
          <w:sz w:val="20"/>
        </w:rPr>
      </w:pPr>
      <w:r>
        <w:rPr>
          <w:rFonts w:ascii="Montserrat Medium" w:hAnsi="Montserrat Medium"/>
          <w:sz w:val="20"/>
        </w:rPr>
        <w:t>Koroze</w:t>
      </w:r>
    </w:p>
    <w:p w14:paraId="4B14F3B6" w14:textId="781F6CB7" w:rsidR="007E6453" w:rsidRPr="007E6453" w:rsidRDefault="00013ADD" w:rsidP="007E6453">
      <w:pPr>
        <w:pStyle w:val="StylNadpis112bnenTundkovnNejmn7b2"/>
        <w:numPr>
          <w:ilvl w:val="0"/>
          <w:numId w:val="2"/>
        </w:numPr>
        <w:ind w:left="426"/>
        <w:rPr>
          <w:rFonts w:ascii="Montserrat Medium" w:hAnsi="Montserrat Medium"/>
          <w:sz w:val="20"/>
        </w:rPr>
      </w:pPr>
      <w:r>
        <w:rPr>
          <w:rFonts w:ascii="Montserrat Medium" w:hAnsi="Montserrat Medium"/>
          <w:sz w:val="20"/>
        </w:rPr>
        <w:t>Plasty</w:t>
      </w:r>
    </w:p>
    <w:p w14:paraId="7DD6672D" w14:textId="77777777" w:rsidR="007E6453" w:rsidRDefault="007E6453" w:rsidP="007E6453">
      <w:pPr>
        <w:pStyle w:val="StylNadpis112bnenTundkovnNejmn7b2"/>
        <w:numPr>
          <w:ilvl w:val="0"/>
          <w:numId w:val="2"/>
        </w:numPr>
        <w:ind w:left="426"/>
        <w:rPr>
          <w:rFonts w:ascii="Montserrat Medium" w:hAnsi="Montserrat Medium"/>
          <w:sz w:val="20"/>
        </w:rPr>
      </w:pPr>
      <w:r w:rsidRPr="007E6453">
        <w:rPr>
          <w:rFonts w:ascii="Montserrat Medium" w:hAnsi="Montserrat Medium"/>
          <w:sz w:val="20"/>
        </w:rPr>
        <w:t>Kolíkové a čepové spoje</w:t>
      </w:r>
    </w:p>
    <w:p w14:paraId="55272A48" w14:textId="09394E35" w:rsidR="0086757D" w:rsidRDefault="00013ADD" w:rsidP="0086757D">
      <w:pPr>
        <w:pStyle w:val="StylNadpis112bnenTundkovnNejmn7b2"/>
        <w:numPr>
          <w:ilvl w:val="0"/>
          <w:numId w:val="2"/>
        </w:numPr>
        <w:ind w:left="426"/>
        <w:rPr>
          <w:rFonts w:ascii="Montserrat Medium" w:hAnsi="Montserrat Medium"/>
          <w:sz w:val="20"/>
        </w:rPr>
      </w:pPr>
      <w:r>
        <w:rPr>
          <w:rFonts w:ascii="Montserrat Medium" w:hAnsi="Montserrat Medium"/>
          <w:sz w:val="20"/>
        </w:rPr>
        <w:t>Prášková metalurgie</w:t>
      </w:r>
    </w:p>
    <w:p w14:paraId="64333D97" w14:textId="3572305D" w:rsidR="0086757D" w:rsidRDefault="00013ADD" w:rsidP="0086757D">
      <w:pPr>
        <w:pStyle w:val="StylNadpis112bnenTundkovnNejmn7b2"/>
        <w:numPr>
          <w:ilvl w:val="0"/>
          <w:numId w:val="2"/>
        </w:numPr>
        <w:ind w:left="426"/>
        <w:rPr>
          <w:rFonts w:ascii="Montserrat Medium" w:hAnsi="Montserrat Medium"/>
          <w:sz w:val="20"/>
        </w:rPr>
      </w:pPr>
      <w:r>
        <w:rPr>
          <w:rFonts w:ascii="Montserrat Medium" w:hAnsi="Montserrat Medium"/>
          <w:sz w:val="20"/>
        </w:rPr>
        <w:t>Tváření</w:t>
      </w:r>
    </w:p>
    <w:p w14:paraId="10C0FBD9" w14:textId="375FBBC6" w:rsidR="0086757D" w:rsidRPr="0086757D" w:rsidRDefault="0086757D" w:rsidP="0086757D">
      <w:pPr>
        <w:pStyle w:val="StylNadpis112bnenTundkovnNejmn7b2"/>
        <w:numPr>
          <w:ilvl w:val="0"/>
          <w:numId w:val="2"/>
        </w:numPr>
        <w:ind w:left="426"/>
        <w:rPr>
          <w:rFonts w:ascii="Montserrat Medium" w:hAnsi="Montserrat Medium"/>
          <w:sz w:val="20"/>
        </w:rPr>
      </w:pPr>
      <w:r>
        <w:rPr>
          <w:rFonts w:ascii="Montserrat Medium" w:hAnsi="Montserrat Medium"/>
          <w:sz w:val="20"/>
        </w:rPr>
        <w:t>Nosníky</w:t>
      </w:r>
    </w:p>
    <w:p w14:paraId="2541364A" w14:textId="307D4CD1" w:rsidR="007E6453" w:rsidRDefault="007E6453" w:rsidP="007E6453">
      <w:pPr>
        <w:pStyle w:val="StylNadpis112bnenTundkovnNejmn7b2"/>
        <w:numPr>
          <w:ilvl w:val="0"/>
          <w:numId w:val="2"/>
        </w:numPr>
        <w:ind w:left="426"/>
        <w:rPr>
          <w:rFonts w:ascii="Montserrat Medium" w:hAnsi="Montserrat Medium"/>
          <w:sz w:val="20"/>
        </w:rPr>
      </w:pPr>
      <w:r w:rsidRPr="007E6453">
        <w:rPr>
          <w:rFonts w:ascii="Montserrat Medium" w:hAnsi="Montserrat Medium"/>
          <w:sz w:val="20"/>
        </w:rPr>
        <w:t>Potrubí, armatury, tlakové ná</w:t>
      </w:r>
      <w:r w:rsidR="0086757D">
        <w:rPr>
          <w:rFonts w:ascii="Montserrat Medium" w:hAnsi="Montserrat Medium"/>
          <w:sz w:val="20"/>
        </w:rPr>
        <w:t>doby</w:t>
      </w:r>
    </w:p>
    <w:p w14:paraId="4B51B2B5" w14:textId="3DBB4C75" w:rsidR="0086757D" w:rsidRDefault="00013ADD" w:rsidP="007E6453">
      <w:pPr>
        <w:pStyle w:val="StylNadpis112bnenTundkovnNejmn7b2"/>
        <w:numPr>
          <w:ilvl w:val="0"/>
          <w:numId w:val="2"/>
        </w:numPr>
        <w:ind w:left="426"/>
        <w:rPr>
          <w:rFonts w:ascii="Montserrat Medium" w:hAnsi="Montserrat Medium"/>
          <w:sz w:val="20"/>
        </w:rPr>
      </w:pPr>
      <w:r>
        <w:rPr>
          <w:rFonts w:ascii="Montserrat Medium" w:hAnsi="Montserrat Medium"/>
          <w:sz w:val="20"/>
        </w:rPr>
        <w:t>Tepelné zpracování</w:t>
      </w:r>
    </w:p>
    <w:p w14:paraId="64EA8D42" w14:textId="465C6F3C" w:rsidR="0086757D" w:rsidRPr="007E6453" w:rsidRDefault="00013ADD" w:rsidP="007E6453">
      <w:pPr>
        <w:pStyle w:val="StylNadpis112bnenTundkovnNejmn7b2"/>
        <w:numPr>
          <w:ilvl w:val="0"/>
          <w:numId w:val="2"/>
        </w:numPr>
        <w:ind w:left="426"/>
        <w:rPr>
          <w:rFonts w:ascii="Montserrat Medium" w:hAnsi="Montserrat Medium"/>
          <w:sz w:val="20"/>
        </w:rPr>
      </w:pPr>
      <w:r>
        <w:rPr>
          <w:rFonts w:ascii="Montserrat Medium" w:hAnsi="Montserrat Medium"/>
          <w:sz w:val="20"/>
        </w:rPr>
        <w:t>Přípravky</w:t>
      </w:r>
    </w:p>
    <w:p w14:paraId="51CC81FC" w14:textId="77777777" w:rsidR="007E6453" w:rsidRDefault="007E6453" w:rsidP="007E6453">
      <w:pPr>
        <w:pStyle w:val="StylNadpis112bnenTundkovnNejmn7b2"/>
        <w:numPr>
          <w:ilvl w:val="0"/>
          <w:numId w:val="2"/>
        </w:numPr>
        <w:ind w:left="426"/>
        <w:rPr>
          <w:rFonts w:ascii="Montserrat Medium" w:hAnsi="Montserrat Medium"/>
          <w:sz w:val="20"/>
        </w:rPr>
      </w:pPr>
      <w:r w:rsidRPr="007E6453">
        <w:rPr>
          <w:rFonts w:ascii="Montserrat Medium" w:hAnsi="Montserrat Medium"/>
          <w:sz w:val="20"/>
        </w:rPr>
        <w:t>Příhradové konstrukce</w:t>
      </w:r>
    </w:p>
    <w:p w14:paraId="2A9F223F" w14:textId="7A2F4287" w:rsidR="007E6453" w:rsidRDefault="0086757D" w:rsidP="0086757D">
      <w:pPr>
        <w:pStyle w:val="StylNadpis112bnenTundkovnNejmn7b2"/>
        <w:numPr>
          <w:ilvl w:val="0"/>
          <w:numId w:val="2"/>
        </w:numPr>
        <w:ind w:left="426"/>
        <w:rPr>
          <w:rFonts w:ascii="Montserrat Medium" w:hAnsi="Montserrat Medium"/>
          <w:sz w:val="20"/>
        </w:rPr>
      </w:pPr>
      <w:r>
        <w:rPr>
          <w:rFonts w:ascii="Montserrat Medium" w:hAnsi="Montserrat Medium"/>
          <w:sz w:val="20"/>
        </w:rPr>
        <w:t>Základní druhy namáhání</w:t>
      </w:r>
    </w:p>
    <w:p w14:paraId="77912EAE" w14:textId="77777777" w:rsidR="0086757D" w:rsidRPr="0086757D" w:rsidRDefault="0086757D" w:rsidP="0086757D">
      <w:pPr>
        <w:pStyle w:val="StylNadpis112bnenTundkovnNejmn7b2"/>
        <w:numPr>
          <w:ilvl w:val="0"/>
          <w:numId w:val="0"/>
        </w:numPr>
        <w:ind w:left="426"/>
        <w:rPr>
          <w:rFonts w:ascii="Montserrat Medium" w:hAnsi="Montserrat Medium"/>
          <w:sz w:val="20"/>
        </w:rPr>
      </w:pPr>
    </w:p>
    <w:p w14:paraId="5C7A4ABE" w14:textId="77777777" w:rsidR="007E6453" w:rsidRPr="007E6453" w:rsidRDefault="007E6453" w:rsidP="007E6453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</w:p>
    <w:p w14:paraId="5A923E27" w14:textId="7C8C8667" w:rsidR="007E6453" w:rsidRPr="007E6453" w:rsidRDefault="007E6453" w:rsidP="007E6453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  <w:r w:rsidRPr="007E6453">
        <w:rPr>
          <w:rFonts w:ascii="Montserrat Medium" w:hAnsi="Montserrat Medium" w:cs="Arial"/>
          <w:sz w:val="20"/>
          <w:szCs w:val="20"/>
        </w:rPr>
        <w:t xml:space="preserve">V Ostravě – Vítkovicích dne: </w:t>
      </w:r>
      <w:r w:rsidR="00BF0A80">
        <w:rPr>
          <w:rFonts w:ascii="Montserrat Medium" w:hAnsi="Montserrat Medium" w:cs="Arial"/>
          <w:sz w:val="20"/>
          <w:szCs w:val="20"/>
        </w:rPr>
        <w:t>2</w:t>
      </w:r>
      <w:r w:rsidRPr="007E6453">
        <w:rPr>
          <w:rFonts w:ascii="Montserrat Medium" w:hAnsi="Montserrat Medium" w:cs="Arial"/>
          <w:sz w:val="20"/>
          <w:szCs w:val="20"/>
        </w:rPr>
        <w:t>.</w:t>
      </w:r>
      <w:r w:rsidR="00000611">
        <w:rPr>
          <w:rFonts w:ascii="Montserrat Medium" w:hAnsi="Montserrat Medium" w:cs="Arial"/>
          <w:sz w:val="20"/>
          <w:szCs w:val="20"/>
        </w:rPr>
        <w:t xml:space="preserve"> </w:t>
      </w:r>
      <w:r w:rsidRPr="007E6453">
        <w:rPr>
          <w:rFonts w:ascii="Montserrat Medium" w:hAnsi="Montserrat Medium" w:cs="Arial"/>
          <w:sz w:val="20"/>
          <w:szCs w:val="20"/>
        </w:rPr>
        <w:t>9.</w:t>
      </w:r>
      <w:r w:rsidR="00000611">
        <w:rPr>
          <w:rFonts w:ascii="Montserrat Medium" w:hAnsi="Montserrat Medium" w:cs="Arial"/>
          <w:sz w:val="20"/>
          <w:szCs w:val="20"/>
        </w:rPr>
        <w:t xml:space="preserve"> </w:t>
      </w:r>
      <w:r w:rsidRPr="007E6453">
        <w:rPr>
          <w:rFonts w:ascii="Montserrat Medium" w:hAnsi="Montserrat Medium" w:cs="Arial"/>
          <w:sz w:val="20"/>
          <w:szCs w:val="20"/>
        </w:rPr>
        <w:t>202</w:t>
      </w:r>
      <w:r w:rsidR="00BF0A80">
        <w:rPr>
          <w:rFonts w:ascii="Montserrat Medium" w:hAnsi="Montserrat Medium" w:cs="Arial"/>
          <w:sz w:val="20"/>
          <w:szCs w:val="20"/>
        </w:rPr>
        <w:t>4</w:t>
      </w:r>
    </w:p>
    <w:sectPr w:rsidR="007E6453" w:rsidRPr="007E6453" w:rsidSect="00967DC7">
      <w:headerReference w:type="default" r:id="rId8"/>
      <w:footerReference w:type="default" r:id="rId9"/>
      <w:pgSz w:w="11906" w:h="16838"/>
      <w:pgMar w:top="140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F39A91" w14:textId="77777777" w:rsidR="00064830" w:rsidRDefault="00064830" w:rsidP="000458AF">
      <w:pPr>
        <w:spacing w:after="0" w:line="240" w:lineRule="auto"/>
      </w:pPr>
      <w:r>
        <w:separator/>
      </w:r>
    </w:p>
  </w:endnote>
  <w:endnote w:type="continuationSeparator" w:id="0">
    <w:p w14:paraId="313E9258" w14:textId="77777777" w:rsidR="00064830" w:rsidRDefault="00064830" w:rsidP="00045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 Medium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58246A" w14:textId="77777777" w:rsidR="00967DC7" w:rsidRDefault="00967DC7">
    <w:pPr>
      <w:pStyle w:val="Zpat"/>
    </w:pPr>
    <w:r>
      <w:rPr>
        <w:rFonts w:ascii="Arial" w:hAnsi="Arial" w:cs="Arial"/>
        <w:noProof/>
        <w:sz w:val="20"/>
        <w:szCs w:val="20"/>
        <w:lang w:eastAsia="cs-CZ"/>
      </w:rPr>
      <w:drawing>
        <wp:anchor distT="0" distB="0" distL="114300" distR="114300" simplePos="0" relativeHeight="251659264" behindDoc="0" locked="0" layoutInCell="1" allowOverlap="1" wp14:anchorId="4D88508E" wp14:editId="01872597">
          <wp:simplePos x="0" y="0"/>
          <wp:positionH relativeFrom="margin">
            <wp:posOffset>4951095</wp:posOffset>
          </wp:positionH>
          <wp:positionV relativeFrom="paragraph">
            <wp:posOffset>-241935</wp:posOffset>
          </wp:positionV>
          <wp:extent cx="1475715" cy="640771"/>
          <wp:effectExtent l="0" t="0" r="0" b="6985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risp_organizace_MSK_gre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715" cy="6407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916433" w14:textId="77777777" w:rsidR="00064830" w:rsidRDefault="00064830" w:rsidP="000458AF">
      <w:pPr>
        <w:spacing w:after="0" w:line="240" w:lineRule="auto"/>
      </w:pPr>
      <w:r>
        <w:separator/>
      </w:r>
    </w:p>
  </w:footnote>
  <w:footnote w:type="continuationSeparator" w:id="0">
    <w:p w14:paraId="7C377723" w14:textId="77777777" w:rsidR="00064830" w:rsidRDefault="00064830" w:rsidP="00045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071139" w14:textId="77777777" w:rsidR="000458AF" w:rsidRDefault="00AD62D0" w:rsidP="00967DC7">
    <w:pPr>
      <w:pStyle w:val="Zhlav"/>
      <w:jc w:val="center"/>
    </w:pPr>
    <w:r w:rsidRPr="00BD4116">
      <w:rPr>
        <w:noProof/>
      </w:rPr>
      <w:drawing>
        <wp:anchor distT="0" distB="0" distL="114300" distR="114300" simplePos="0" relativeHeight="251661312" behindDoc="0" locked="0" layoutInCell="1" allowOverlap="1" wp14:anchorId="5545C53C" wp14:editId="70AC80FC">
          <wp:simplePos x="0" y="0"/>
          <wp:positionH relativeFrom="margin">
            <wp:posOffset>5076825</wp:posOffset>
          </wp:positionH>
          <wp:positionV relativeFrom="margin">
            <wp:posOffset>-597535</wp:posOffset>
          </wp:positionV>
          <wp:extent cx="1130300" cy="419100"/>
          <wp:effectExtent l="0" t="0" r="0" b="0"/>
          <wp:wrapSquare wrapText="bothSides"/>
          <wp:docPr id="38" name="Obrázek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Obrázek 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0300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4DD3CDC" wp14:editId="56747A65">
          <wp:simplePos x="0" y="0"/>
          <wp:positionH relativeFrom="margin">
            <wp:posOffset>-495300</wp:posOffset>
          </wp:positionH>
          <wp:positionV relativeFrom="margin">
            <wp:posOffset>-749935</wp:posOffset>
          </wp:positionV>
          <wp:extent cx="2045970" cy="692785"/>
          <wp:effectExtent l="0" t="0" r="0" b="0"/>
          <wp:wrapSquare wrapText="bothSides"/>
          <wp:docPr id="37" name="Obrázek 37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Obrázek 37" descr="Obsah obrázku text&#10;&#10;Popis byl vytvořen automaticky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5970" cy="692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406F92"/>
    <w:multiLevelType w:val="hybridMultilevel"/>
    <w:tmpl w:val="2324895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DAC5218"/>
    <w:multiLevelType w:val="hybridMultilevel"/>
    <w:tmpl w:val="59E629F8"/>
    <w:lvl w:ilvl="0" w:tplc="F6A0E096">
      <w:start w:val="1"/>
      <w:numFmt w:val="decimal"/>
      <w:pStyle w:val="StylNadpis112bnenTundkovnNejmn7b2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56871837">
    <w:abstractNumId w:val="1"/>
  </w:num>
  <w:num w:numId="2" w16cid:durableId="420881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453"/>
    <w:rsid w:val="00000611"/>
    <w:rsid w:val="00013ADD"/>
    <w:rsid w:val="000458AF"/>
    <w:rsid w:val="000575B1"/>
    <w:rsid w:val="00064830"/>
    <w:rsid w:val="002734A3"/>
    <w:rsid w:val="002D5FBC"/>
    <w:rsid w:val="00353AC6"/>
    <w:rsid w:val="003C4B67"/>
    <w:rsid w:val="00400ECE"/>
    <w:rsid w:val="00403333"/>
    <w:rsid w:val="00421D15"/>
    <w:rsid w:val="00475D74"/>
    <w:rsid w:val="005145B9"/>
    <w:rsid w:val="007E6453"/>
    <w:rsid w:val="008073C8"/>
    <w:rsid w:val="0086757D"/>
    <w:rsid w:val="00867A51"/>
    <w:rsid w:val="00920B73"/>
    <w:rsid w:val="00966E47"/>
    <w:rsid w:val="00967DC7"/>
    <w:rsid w:val="00991F36"/>
    <w:rsid w:val="009E2D9E"/>
    <w:rsid w:val="00A50EA4"/>
    <w:rsid w:val="00AA387C"/>
    <w:rsid w:val="00AD62D0"/>
    <w:rsid w:val="00BF0A80"/>
    <w:rsid w:val="00C358E4"/>
    <w:rsid w:val="00C37DB0"/>
    <w:rsid w:val="00CC5E58"/>
    <w:rsid w:val="00D8238C"/>
    <w:rsid w:val="00E212A9"/>
    <w:rsid w:val="00F23153"/>
    <w:rsid w:val="00FA0856"/>
    <w:rsid w:val="00FA1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5579BB"/>
  <w15:chartTrackingRefBased/>
  <w15:docId w15:val="{1E573F0F-2DBF-4FA8-829B-77589A807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E64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45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58AF"/>
  </w:style>
  <w:style w:type="paragraph" w:styleId="Zpat">
    <w:name w:val="footer"/>
    <w:basedOn w:val="Normln"/>
    <w:link w:val="ZpatChar"/>
    <w:uiPriority w:val="99"/>
    <w:unhideWhenUsed/>
    <w:rsid w:val="00045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58AF"/>
  </w:style>
  <w:style w:type="paragraph" w:customStyle="1" w:styleId="StylNadpis112bnenTundkovnNejmn7b2">
    <w:name w:val="Styl Nadpis 1 + 12 b. není Tučné Řádkování:  Nejméně 7 b.2"/>
    <w:basedOn w:val="Nadpis1"/>
    <w:rsid w:val="007E6453"/>
    <w:pPr>
      <w:keepLines w:val="0"/>
      <w:numPr>
        <w:numId w:val="1"/>
      </w:numPr>
      <w:tabs>
        <w:tab w:val="clear" w:pos="720"/>
        <w:tab w:val="num" w:pos="360"/>
      </w:tabs>
      <w:spacing w:after="60" w:line="100" w:lineRule="exact"/>
      <w:ind w:left="0" w:firstLine="0"/>
    </w:pPr>
    <w:rPr>
      <w:rFonts w:ascii="Arial" w:eastAsia="Times New Roman" w:hAnsi="Arial" w:cs="Times New Roman"/>
      <w:noProof/>
      <w:color w:val="auto"/>
      <w:kern w:val="32"/>
      <w:sz w:val="24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7E645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r\Downloads\Sta&#382;en&#233;%20soubory\Maturitn&#237;%20ot&#225;zky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8EFB55-F3C1-4118-B0CD-109094999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Maturitní otázky</Template>
  <TotalTime>1</TotalTime>
  <Pages>1</Pages>
  <Words>136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Mokrohajský Vladimír</dc:creator>
  <cp:keywords/>
  <dc:description/>
  <cp:lastModifiedBy>Mokrohajský Vladimír</cp:lastModifiedBy>
  <cp:revision>5</cp:revision>
  <dcterms:created xsi:type="dcterms:W3CDTF">2024-08-20T12:37:00Z</dcterms:created>
  <dcterms:modified xsi:type="dcterms:W3CDTF">2024-09-09T08:48:00Z</dcterms:modified>
</cp:coreProperties>
</file>